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3C4" w:rsidRDefault="004553C4" w:rsidP="00707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621895">
        <w:rPr>
          <w:rFonts w:ascii="Times New Roman" w:eastAsia="SimSun" w:hAnsi="Times New Roman" w:cs="Arial"/>
          <w:sz w:val="24"/>
          <w:szCs w:val="24"/>
          <w:lang w:eastAsia="zh-CN"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660.75pt">
            <v:imagedata r:id="rId7" o:title=""/>
          </v:shape>
        </w:pict>
      </w:r>
    </w:p>
    <w:p w:rsidR="004553C4" w:rsidRDefault="004553C4" w:rsidP="00707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553C4" w:rsidRDefault="004553C4" w:rsidP="00707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553C4" w:rsidRDefault="004553C4" w:rsidP="00707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553C4" w:rsidRDefault="004553C4" w:rsidP="00707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553C4" w:rsidRDefault="004553C4" w:rsidP="00707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553C4" w:rsidRDefault="004553C4" w:rsidP="00707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tbl>
      <w:tblPr>
        <w:tblW w:w="1037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02"/>
        <w:gridCol w:w="5063"/>
        <w:gridCol w:w="851"/>
        <w:gridCol w:w="1559"/>
        <w:gridCol w:w="2304"/>
      </w:tblGrid>
      <w:tr w:rsidR="004553C4" w:rsidRPr="004C77D9" w:rsidTr="00D84D07">
        <w:trPr>
          <w:trHeight w:hRule="exact" w:val="29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553C4" w:rsidRPr="004C77D9" w:rsidTr="00D84D07">
        <w:trPr>
          <w:trHeight w:hRule="exact" w:val="8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Участ-ники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Ориентиро-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вочное время проведения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553C4" w:rsidRPr="004C77D9" w:rsidTr="00D84D07">
        <w:trPr>
          <w:trHeight w:hRule="exact" w:val="26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1.Внешкольный уровень.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553C4" w:rsidRPr="004C77D9" w:rsidTr="00D84D07">
        <w:trPr>
          <w:trHeight w:hRule="exact" w:val="96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8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тие во Всероссийских, региональ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ных, муниципальных  конкурсах разной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4553C4" w:rsidRPr="004C77D9" w:rsidTr="00D84D07">
        <w:trPr>
          <w:trHeight w:hRule="exact" w:val="22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80" w:lineRule="auto"/>
              <w:ind w:left="113" w:right="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конкурсной карте программы «Активные каникулы» (по планам ГБОУ ДО РК «Дворец детского и юношеского творчества», </w:t>
            </w:r>
          </w:p>
          <w:p w:rsidR="004553C4" w:rsidRPr="00D84D07" w:rsidRDefault="004553C4" w:rsidP="00D84D07">
            <w:pPr>
              <w:widowControl w:val="0"/>
              <w:spacing w:after="0" w:line="280" w:lineRule="auto"/>
              <w:ind w:left="113" w:right="-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ГБОУ ДО РК «Центр детско-юношеского туризма и краеведения»,  </w:t>
            </w:r>
          </w:p>
          <w:p w:rsidR="004553C4" w:rsidRPr="00D84D07" w:rsidRDefault="004553C4" w:rsidP="00D84D07">
            <w:pPr>
              <w:widowControl w:val="0"/>
              <w:spacing w:after="0" w:line="280" w:lineRule="auto"/>
              <w:ind w:left="113" w:right="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ГБОУ ДО РК «Эколого-биологический центр»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 учителя-предметники, классные руководители, заместитель директора по ВР</w:t>
            </w:r>
          </w:p>
        </w:tc>
      </w:tr>
      <w:tr w:rsidR="004553C4" w:rsidRPr="004C77D9" w:rsidTr="00D84D07">
        <w:trPr>
          <w:trHeight w:hRule="exact" w:val="57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летней ЛДП/тематической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площадки «Солнышко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4553C4" w:rsidRPr="004C77D9" w:rsidTr="00D84D07">
        <w:trPr>
          <w:trHeight w:hRule="exact" w:val="367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•патриотическая акция «Бессмертный полк»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•единый День профилактики правонарушений в школе</w:t>
            </w:r>
          </w:p>
          <w:p w:rsidR="004553C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частие в акциях «Белый цветок»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•участие в концертах приуроченных  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разднованию: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День защиты ребенка, к 8 Марта, 9 Мая и др.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•участие в конкурсах, конкурсных программах разных уровней;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•участие в читательских днях в сельской библиотеке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Первая среда месяца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Согласно календарным датам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сельской библиотеки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старшеклассников, классные руководители</w:t>
            </w:r>
          </w:p>
        </w:tc>
      </w:tr>
      <w:tr w:rsidR="004553C4" w:rsidRPr="004C77D9" w:rsidTr="00D84D07">
        <w:trPr>
          <w:trHeight w:hRule="exact" w:val="26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3C4" w:rsidRPr="00D84D07" w:rsidRDefault="004553C4" w:rsidP="00D84D0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2.Школьный уровень.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553C4" w:rsidRPr="004C77D9" w:rsidTr="00D84D07">
        <w:trPr>
          <w:trHeight w:hRule="exact" w:val="144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 xml:space="preserve">Торжественная общешкольная линейка, посвященная празднованию Дня знаний.  </w:t>
            </w:r>
            <w:r w:rsidRPr="00D84D0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Единый</w:t>
            </w:r>
            <w:r w:rsidRPr="00D84D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урок на День знаний «Урок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науки</w:t>
            </w:r>
            <w:r w:rsidRPr="00D84D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 технологий</w:t>
            </w:r>
            <w:r w:rsidRPr="00D84D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01.09.2021г.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педагог- организатор, классные руководители</w:t>
            </w:r>
          </w:p>
        </w:tc>
      </w:tr>
      <w:tr w:rsidR="004553C4" w:rsidRPr="004C77D9" w:rsidTr="00D84D07">
        <w:trPr>
          <w:trHeight w:hRule="exact" w:val="112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03.09.2021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553C4" w:rsidRPr="004C77D9" w:rsidTr="00D84D07">
        <w:trPr>
          <w:trHeight w:hRule="exact" w:val="70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06.09.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17.09.2021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71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День памяти «Во имя жизни», посвящённый памяти жертв блокады Ленинграда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08.09.21г.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00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Мероприятия в рамках акции «Внимание - дети!» по предупреждению детского дорожно-транспортного травматизма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родительский совет</w:t>
            </w:r>
          </w:p>
        </w:tc>
      </w:tr>
      <w:tr w:rsidR="004553C4" w:rsidRPr="004C77D9" w:rsidTr="00D84D07">
        <w:trPr>
          <w:trHeight w:val="1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День Государственного герба, Государственного флага Республики Крым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24.09.2021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 организатор, классные руководители</w:t>
            </w:r>
          </w:p>
        </w:tc>
      </w:tr>
      <w:tr w:rsidR="004553C4" w:rsidRPr="004C77D9" w:rsidTr="00D84D07">
        <w:trPr>
          <w:trHeight w:hRule="exact" w:val="86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20.09.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25.09.2021г.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13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УВР, руководитель ШМО начальных классов</w:t>
            </w:r>
          </w:p>
        </w:tc>
      </w:tr>
      <w:tr w:rsidR="004553C4" w:rsidRPr="004C77D9" w:rsidTr="00D84D07">
        <w:trPr>
          <w:trHeight w:hRule="exact" w:val="69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День пожилого человека. Акция «К людям с добром!»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27.09. - 07.10.2021г.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 начальных классов</w:t>
            </w:r>
          </w:p>
        </w:tc>
      </w:tr>
      <w:tr w:rsidR="004553C4" w:rsidRPr="004C77D9" w:rsidTr="00D84D07">
        <w:trPr>
          <w:trHeight w:hRule="exact" w:val="11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Праздничные мероприятия, посвящённые Дню Учителя.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05.10.2021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классные руководителя</w:t>
            </w:r>
          </w:p>
        </w:tc>
      </w:tr>
      <w:tr w:rsidR="004553C4" w:rsidRPr="004C77D9" w:rsidTr="00D84D07">
        <w:trPr>
          <w:trHeight w:hRule="exact" w:val="56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Праздник «Золотая осень». Конкурс поделок из природного материала.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12.10. - 16.10.2021г.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12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04.11.2021г.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УВР, руководитель ШМО начальных классов</w:t>
            </w:r>
          </w:p>
        </w:tc>
      </w:tr>
      <w:tr w:rsidR="004553C4" w:rsidRPr="004C77D9" w:rsidTr="00D84D07">
        <w:trPr>
          <w:trHeight w:hRule="exact" w:val="57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Единый урок, посвящённый параду Памяти в г. Куйбышев в 1941г.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07.11.2021г.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56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16.11.2021г.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55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19.11.2021г.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учитель ОБЖ, ответственный по ПДД</w:t>
            </w:r>
          </w:p>
        </w:tc>
      </w:tr>
      <w:tr w:rsidR="004553C4" w:rsidRPr="004C77D9" w:rsidTr="00D84D07">
        <w:trPr>
          <w:trHeight w:hRule="exact" w:val="71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22.11. - 24.11.2021г.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13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Смотр-конкурс классных уголков «Дом, в котором мы живём»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18.11.- 26.11.2021г.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классные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553C4" w:rsidRPr="004C77D9" w:rsidTr="00D84D07">
        <w:trPr>
          <w:trHeight w:hRule="exact" w:val="8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Матери «Имя светлое твоё»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09.12.2021г.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98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10.12. - 14.12.2021г.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1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Дни науки и культуры (научно-практическая конференция: защита проектов и исследова-тельских работ)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Новогодняя акция «Безопасные каникулы»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20.12. - 25.12.2021г.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4553C4" w:rsidRPr="004C77D9" w:rsidTr="00D84D07">
        <w:trPr>
          <w:trHeight w:hRule="exact" w:val="98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Новогодние праздники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23.12. - 28.12.2021г.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руководители МО начальных классов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Рождественская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10.01. - 14.01.2022г.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5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8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Месячник «Мы за здоровый образ жизни!» (по отдельному приказу и плану) </w:t>
            </w:r>
          </w:p>
          <w:p w:rsidR="004553C4" w:rsidRPr="00D84D07" w:rsidRDefault="004553C4" w:rsidP="00D84D07">
            <w:pPr>
              <w:widowControl w:val="0"/>
              <w:spacing w:after="25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58" w:lineRule="auto"/>
              <w:ind w:right="57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учителя начальных классов, педагог-организатор, классные руководители</w:t>
            </w:r>
          </w:p>
        </w:tc>
      </w:tr>
      <w:tr w:rsidR="004553C4" w:rsidRPr="004C77D9" w:rsidTr="00D84D07">
        <w:trPr>
          <w:trHeight w:hRule="exact" w:val="156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8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Месячник гражданско-патриотического воспитания «Растим патриотов»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58" w:lineRule="auto"/>
              <w:ind w:right="57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4553C4" w:rsidRPr="00D84D07" w:rsidRDefault="004553C4" w:rsidP="00DE7769">
            <w:pPr>
              <w:widowControl w:val="0"/>
              <w:spacing w:after="0" w:line="258" w:lineRule="auto"/>
              <w:ind w:right="57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4553C4" w:rsidRPr="00D84D07" w:rsidRDefault="004553C4" w:rsidP="00DE7769">
            <w:pPr>
              <w:widowControl w:val="0"/>
              <w:spacing w:after="0" w:line="258" w:lineRule="auto"/>
              <w:ind w:right="57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97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Смотр строя и песни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Служу России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8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учителя начальных классов, учитель ОБЖ</w:t>
            </w:r>
          </w:p>
        </w:tc>
      </w:tr>
      <w:tr w:rsidR="004553C4" w:rsidRPr="004C77D9" w:rsidTr="00D84D07">
        <w:trPr>
          <w:trHeight w:hRule="exact" w:val="113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информатики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Акция «Я верю в тебя, солдат!»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Единый урок, посвящённый Дню Защитников Отечества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22.02.2022г.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Мероприятия, посвященные вхождению Республики Крым в состав Российской Федерации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8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5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Праздничный концерт «В этот день особенный», посвящённый 8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07.03.2022г.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педагоги ДО</w:t>
            </w:r>
          </w:p>
        </w:tc>
      </w:tr>
      <w:tr w:rsidR="004553C4" w:rsidRPr="004C77D9" w:rsidTr="00D84D07">
        <w:trPr>
          <w:trHeight w:hRule="exact" w:val="86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22.03.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30.03.2022г.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4553C4" w:rsidRPr="004C77D9" w:rsidTr="00D84D07">
        <w:trPr>
          <w:trHeight w:hRule="exact" w:val="84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экологического воспитания (по отдельному приказу и плану)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9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биологии, классные руководители</w:t>
            </w:r>
          </w:p>
        </w:tc>
      </w:tr>
      <w:tr w:rsidR="004553C4" w:rsidRPr="004C77D9" w:rsidTr="00D84D07">
        <w:trPr>
          <w:trHeight w:hRule="exact" w:val="86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Уроки здоровья, посвящённые Всемирному Дню здоровья .Урок здоровья «О ценности питания»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07.04.2022г.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68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09.04. - 12.04.2022г.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Конкурс рисунков «Безопасность, экология, природа и мы»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15.04. - 30.04.2022г.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День земли. Акция «Школа -чистый, зелёный двор»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22.04.2022г.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Уроки безопасности «Это должен знать каждый!»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26.04.2022г.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20.04.2022г.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54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4553C4" w:rsidRPr="004C77D9" w:rsidTr="00D84D07">
        <w:trPr>
          <w:trHeight w:hRule="exact" w:val="8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патриотического воспитания «Салют, Победа!» (по отдельному приказу и плану)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7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61"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99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Дни здоровья (по отдельному плану и приказу): 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спортивных соревнований, праздников, флешмобов, конкурсов и др.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7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49" w:line="238" w:lineRule="auto"/>
              <w:ind w:right="58"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нач. классов,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4553C4" w:rsidRPr="004C77D9" w:rsidTr="00D84D07">
        <w:trPr>
          <w:trHeight w:hRule="exact" w:val="113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Смотр строя и песни «Памяти павших будьте достойны»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553C4" w:rsidRPr="004C77D9" w:rsidTr="00D84D07">
        <w:trPr>
          <w:trHeight w:hRule="exact" w:val="71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Уроки мужества у памятных мест героев Великой Отечественной войны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23.04. -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08.05.2022г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69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УВР, руководитель МО начальных классов, классные руководители</w:t>
            </w:r>
          </w:p>
        </w:tc>
      </w:tr>
      <w:tr w:rsidR="004553C4" w:rsidRPr="004C77D9" w:rsidTr="00D84D07">
        <w:trPr>
          <w:trHeight w:hRule="exact" w:val="70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Единый урок, посвящённый истории Победы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1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Праздник «Прощай, начальная школа»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553C4" w:rsidRPr="004C77D9" w:rsidTr="00D84D07">
        <w:trPr>
          <w:trHeight w:hRule="exact" w:val="169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Торжественное построение «Последний звонок», посвященное окончанию учебного года. Церемония награждения обучающихся за активное участие в жизни школы, защиту чести школы в конкурсах, соревнованиях, олимпиадах по итогам года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7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61"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4553C4" w:rsidRPr="004C77D9" w:rsidTr="00D84D07">
        <w:trPr>
          <w:trHeight w:hRule="exact" w:val="70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23.05.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- 27.05.2022г.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71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летней занятости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июнь- август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2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3.Уровень класса.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61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часы, уроки, посвященные  Дню Знаний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6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71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Воспитательные мероприятия в соответствии с Календарем образовательных событий, при-уроченных к государственным и национальным праздникам Российской Федерации, памятным датам и событиям российской истории и культуры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6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60"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ученическое самоуправление, родительские комитеты</w:t>
            </w:r>
          </w:p>
        </w:tc>
      </w:tr>
      <w:tr w:rsidR="004553C4" w:rsidRPr="004C77D9" w:rsidTr="00D84D07">
        <w:trPr>
          <w:trHeight w:hRule="exact" w:val="70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мероприятия, посвященные Дню матери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48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5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25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Воспитательные мероприятия, посвященные Дню Неизвестного Солдата и Дню Героев Отечества (по отдельному плану)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5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8"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13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Новогодние праздничные огоньки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5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8"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родительские комитеты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Библиотечные уроки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работы библиотеки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4553C4" w:rsidRPr="004C77D9" w:rsidTr="00D84D07">
        <w:trPr>
          <w:trHeight w:hRule="exact" w:val="199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воспитательные мероприятия в рамках месячника гражданско-патриотического воспитания «Растим патриотов».  Уроки мужества, с приглашением ветеранов Великой Отечественной войны и локальных войн; просмотр и обсуждение фильмов патриотической тематики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6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11" w:line="252" w:lineRule="auto"/>
              <w:ind w:right="58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истории, обществознания,</w:t>
            </w:r>
          </w:p>
          <w:p w:rsidR="004553C4" w:rsidRPr="00D84D07" w:rsidRDefault="004553C4" w:rsidP="00DE7769">
            <w:pPr>
              <w:widowControl w:val="0"/>
              <w:spacing w:after="11" w:line="252" w:lineRule="auto"/>
              <w:ind w:right="58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4553C4" w:rsidRPr="004C77D9" w:rsidTr="00D84D07">
        <w:trPr>
          <w:trHeight w:hRule="exact" w:val="112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Праздничные воспитательные мероприятия, посвященные Международному Женскому Дню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5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8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родительские комитеты</w:t>
            </w:r>
          </w:p>
        </w:tc>
      </w:tr>
      <w:tr w:rsidR="004553C4" w:rsidRPr="004C77D9" w:rsidTr="00D84D07">
        <w:trPr>
          <w:trHeight w:hRule="exact" w:val="127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58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Воспитательные мероприятия в рамках месячника патриотического воспитания «Салют, Победа!» (по отдельному приказу и плану)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6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8"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70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УВР, руководитель ШМО начальных  классов, классный руководитель</w:t>
            </w:r>
          </w:p>
        </w:tc>
      </w:tr>
      <w:tr w:rsidR="004553C4" w:rsidRPr="004C77D9" w:rsidTr="00D84D07">
        <w:trPr>
          <w:trHeight w:hRule="exact" w:val="29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4D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4553C4" w:rsidRPr="004C77D9" w:rsidTr="00D84D07">
        <w:trPr>
          <w:trHeight w:hRule="exact" w:val="99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4D07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bCs/>
                <w:color w:val="000000"/>
              </w:rPr>
              <w:t>п/п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bCs/>
                <w:color w:val="000000"/>
              </w:rPr>
              <w:t>Содержание деятельности,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bCs/>
                <w:color w:val="000000"/>
              </w:rPr>
              <w:t>Участ-ники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bCs/>
                <w:color w:val="000000"/>
              </w:rPr>
              <w:t>Ответственные</w:t>
            </w:r>
          </w:p>
        </w:tc>
      </w:tr>
      <w:tr w:rsidR="004553C4" w:rsidRPr="004C77D9" w:rsidTr="00D84D07">
        <w:trPr>
          <w:trHeight w:hRule="exact" w:val="42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933018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4553C4" w:rsidRPr="004C77D9" w:rsidTr="00D84D07">
        <w:trPr>
          <w:trHeight w:hRule="exact" w:val="84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и корректировка социального паспорта класса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22" w:line="240" w:lineRule="auto"/>
              <w:ind w:right="6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Сентябрь, январь, 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4553C4" w:rsidRPr="004C77D9" w:rsidTr="00D84D07">
        <w:trPr>
          <w:trHeight w:hRule="exact" w:val="5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личных дел учащихся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81"/>
                <w:tab w:val="center" w:pos="2635"/>
              </w:tabs>
              <w:spacing w:after="26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Классные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>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left="10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553C4" w:rsidRPr="004C77D9" w:rsidTr="00D84D07">
        <w:trPr>
          <w:trHeight w:hRule="exact" w:val="113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10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ученическое самоуправление</w:t>
            </w:r>
          </w:p>
        </w:tc>
      </w:tr>
      <w:tr w:rsidR="004553C4" w:rsidRPr="004C77D9" w:rsidTr="00D84D07">
        <w:trPr>
          <w:trHeight w:hRule="exact" w:val="240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57" w:lineRule="auto"/>
              <w:ind w:left="113" w:right="10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плана воспитательной работы с классом. Организация на базе класса семей-ных праздников, конкурсов, соревнований.  Празднования в классе дней рождения детей,  регулярные внутри классные «огоньки» и вечера.</w:t>
            </w:r>
          </w:p>
          <w:p w:rsidR="004553C4" w:rsidRPr="00D84D07" w:rsidRDefault="004553C4" w:rsidP="00D84D07">
            <w:pPr>
              <w:widowControl w:val="0"/>
              <w:spacing w:after="22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Коррекция плана воспитательной работы на новую четверть.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6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553C4" w:rsidRPr="00D84D07" w:rsidRDefault="004553C4" w:rsidP="00DE7769">
            <w:pPr>
              <w:widowControl w:val="0"/>
              <w:spacing w:after="19" w:line="240" w:lineRule="auto"/>
              <w:ind w:right="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553C4" w:rsidRPr="00D84D07" w:rsidRDefault="004553C4" w:rsidP="00DE7769">
            <w:pPr>
              <w:widowControl w:val="0"/>
              <w:spacing w:after="17" w:line="240" w:lineRule="auto"/>
              <w:ind w:right="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7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5"/>
              </w:tabs>
              <w:spacing w:after="3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left="10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4553C4" w:rsidRPr="004C77D9" w:rsidTr="00D84D07">
        <w:trPr>
          <w:trHeight w:hRule="exact" w:val="115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10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выполнения плана воспитательной работы за четверть, состояния успеваемости и уровня воспитанности учащихся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7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3"/>
              </w:tabs>
              <w:spacing w:after="2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учителя</w:t>
            </w:r>
          </w:p>
        </w:tc>
      </w:tr>
      <w:tr w:rsidR="004553C4" w:rsidRPr="004C77D9" w:rsidTr="00D84D07">
        <w:trPr>
          <w:trHeight w:hRule="exact" w:val="213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19" w:line="265" w:lineRule="auto"/>
              <w:ind w:left="113" w:right="10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духов-но-нравственной, творческой, профориента-ционной направленности) в соответствии с планом ВР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 по плану ВР класса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родительская общественность,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4553C4" w:rsidRPr="004C77D9" w:rsidTr="00D84D07">
        <w:trPr>
          <w:trHeight w:hRule="exact" w:val="127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неделю по утвержденному графику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5"/>
              </w:tabs>
              <w:spacing w:after="27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4553C4" w:rsidRPr="004C77D9" w:rsidTr="00D84D07">
        <w:trPr>
          <w:trHeight w:hRule="exact" w:val="85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помощи в организации питания учащихся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отв. за питание</w:t>
            </w:r>
          </w:p>
        </w:tc>
      </w:tr>
      <w:tr w:rsidR="004553C4" w:rsidRPr="004C77D9" w:rsidTr="00D84D07">
        <w:trPr>
          <w:trHeight w:hRule="exact" w:val="99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и заполнение электронного  классного журнала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715" w:hanging="6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firstLine="4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отчет 1 раз в четверть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27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5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списка учащихся, имеющих вело и мототехнику. 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113" w:right="5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профилактической работы с данной категорией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педагог-организатор,</w:t>
            </w:r>
          </w:p>
        </w:tc>
      </w:tr>
      <w:tr w:rsidR="004553C4" w:rsidRPr="004C77D9" w:rsidTr="00D84D07">
        <w:trPr>
          <w:trHeight w:hRule="exact" w:val="99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11.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25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журнала учета занятий  по ТБ, ПДД,  внеурочной деятельности (в соответствии с планом ВР)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Постоянно, 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27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12.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28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13.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tabs>
                <w:tab w:val="center" w:pos="664"/>
                <w:tab w:val="center" w:pos="1680"/>
                <w:tab w:val="center" w:pos="2496"/>
                <w:tab w:val="center" w:pos="3777"/>
                <w:tab w:val="center" w:pos="5091"/>
                <w:tab w:val="center" w:pos="5998"/>
              </w:tabs>
              <w:spacing w:after="32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Организация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и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контроль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дежурства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учащихся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по  классу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5"/>
              </w:tabs>
              <w:spacing w:after="3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4553C4" w:rsidRPr="004C77D9" w:rsidTr="00D84D07">
        <w:trPr>
          <w:trHeight w:hRule="exact" w:val="69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14.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состояния воспитательной работы в классе и уровня  воспитанности учащихся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1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43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2. Индивидуальная работа с учащимися.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553C4" w:rsidRPr="004C77D9" w:rsidTr="00D84D07">
        <w:trPr>
          <w:trHeight w:hRule="exact" w:val="84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и корректировка психолого-педагогической характеристики класса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5"/>
              </w:tabs>
              <w:spacing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553C4" w:rsidRPr="004C77D9" w:rsidTr="00D84D07">
        <w:trPr>
          <w:trHeight w:hRule="exact" w:val="99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паспорта безопасности класса, учащихся «Школа – дом». Корректировка паспорта.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406" w:right="13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 январь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5"/>
              </w:tabs>
              <w:spacing w:after="3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обучающиеся, родители</w:t>
            </w:r>
          </w:p>
        </w:tc>
      </w:tr>
      <w:tr w:rsidR="004553C4" w:rsidRPr="004C77D9" w:rsidTr="00D84D07">
        <w:trPr>
          <w:trHeight w:hRule="exact" w:val="312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отношений; проведение анкетирования и мониторингов: социометрия; уровень воспитанности; изучение  уровня удовлетворенности обучающихся и их родителями жизнедеятельностью в МБОУ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соответствии с планом ВР класса и школы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left="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4553C4" w:rsidRPr="004C77D9" w:rsidTr="00D84D07">
        <w:trPr>
          <w:trHeight w:hRule="exact" w:val="281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5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индивидуальной работы со школьниками класса, направленной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280" w:right="43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актив класса, замдиректора по ВР</w:t>
            </w:r>
          </w:p>
        </w:tc>
      </w:tr>
      <w:tr w:rsidR="004553C4" w:rsidRPr="004C77D9" w:rsidTr="00D84D07">
        <w:trPr>
          <w:trHeight w:hRule="exact" w:val="115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индивидуальной работы с учащимися, в том числе имеющими трудности в обучении и воспитании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4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 по плану ВР класса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, педагог-психолог</w:t>
            </w:r>
          </w:p>
        </w:tc>
      </w:tr>
      <w:tr w:rsidR="004553C4" w:rsidRPr="004C77D9" w:rsidTr="00D84D07">
        <w:trPr>
          <w:trHeight w:hRule="exact" w:val="141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непосещаемости учебных занятий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 психолог</w:t>
            </w:r>
          </w:p>
        </w:tc>
      </w:tr>
      <w:tr w:rsidR="004553C4" w:rsidRPr="004C77D9" w:rsidTr="00D84D07">
        <w:trPr>
          <w:trHeight w:hRule="exact" w:val="69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3. Работа с учителями, преподающими в классе.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553C4" w:rsidRPr="004C77D9" w:rsidTr="00D84D07">
        <w:trPr>
          <w:trHeight w:hRule="exact" w:val="143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ВР класса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учителя-предметники,  педагог-психолог</w:t>
            </w:r>
          </w:p>
        </w:tc>
      </w:tr>
      <w:tr w:rsidR="004553C4" w:rsidRPr="004C77D9" w:rsidTr="00D84D07">
        <w:trPr>
          <w:trHeight w:hRule="exact" w:val="170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5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3"/>
              </w:tabs>
              <w:spacing w:after="2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педагоги-предметники</w:t>
            </w:r>
          </w:p>
        </w:tc>
      </w:tr>
      <w:tr w:rsidR="004553C4" w:rsidRPr="004C77D9" w:rsidTr="00D84D07">
        <w:trPr>
          <w:trHeight w:hRule="exact" w:val="83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заместителю директора по учебно-воспитательной работе информацию об успеваемости учащихся класса за четверть,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1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мини-педсоветов, направленных на решение конкретных проблем класса и интеграцию воспитательных влияний на школьников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299" w:right="26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администрация,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4553C4" w:rsidRPr="004C77D9" w:rsidTr="00D84D07">
        <w:trPr>
          <w:trHeight w:hRule="exact" w:val="128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5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Привлечение учителей к участию в родительских собраниях класса для объединения усилий в деле обучения и воспитания детей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5" w:firstLine="15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работы с родителями учащихся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3"/>
              </w:tabs>
              <w:spacing w:after="2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4553C4" w:rsidRPr="004C77D9" w:rsidTr="00D84D07">
        <w:trPr>
          <w:trHeight w:hRule="exact" w:val="69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tabs>
                <w:tab w:val="center" w:pos="3100"/>
                <w:tab w:val="center" w:pos="7470"/>
              </w:tabs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4. Работа с родителями учащихся </w:t>
            </w:r>
          </w:p>
          <w:p w:rsidR="004553C4" w:rsidRPr="00D84D07" w:rsidRDefault="004553C4" w:rsidP="00D84D07">
            <w:pPr>
              <w:widowControl w:val="0"/>
              <w:tabs>
                <w:tab w:val="center" w:pos="3100"/>
                <w:tab w:val="center" w:pos="747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или их законными представителями.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5" w:firstLine="15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3"/>
              </w:tabs>
              <w:spacing w:after="2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85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tabs>
                <w:tab w:val="center" w:pos="2362"/>
                <w:tab w:val="center" w:pos="5544"/>
              </w:tabs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родителей о школьных успе-хах и проблемах их детей, о жизни класса в целом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регулярно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553C4" w:rsidRPr="004C77D9" w:rsidTr="00D84D07">
        <w:trPr>
          <w:trHeight w:hRule="exact" w:val="114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регулярно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553C4" w:rsidRPr="004C77D9" w:rsidTr="00D84D07">
        <w:trPr>
          <w:trHeight w:hRule="exact" w:val="112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 родительского всеобуча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 w:right="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ВР класса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553C4" w:rsidRPr="004C77D9" w:rsidTr="00D84D07">
        <w:trPr>
          <w:trHeight w:hRule="exact" w:val="11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20" w:line="240" w:lineRule="auto"/>
              <w:ind w:left="113" w:right="23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и организация работы родительских комитетов классов, участвующих в управле-нии образовательной организацией и реше-нии вопросов воспитания и обучения их детей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 w:right="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ВР класса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553C4" w:rsidRPr="004C77D9" w:rsidTr="00D84D07">
        <w:trPr>
          <w:trHeight w:hRule="exact" w:val="69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 w:right="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ВР класса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553C4" w:rsidRPr="004C77D9" w:rsidTr="00D84D07">
        <w:trPr>
          <w:trHeight w:hRule="exact" w:val="8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4D07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5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на базе класса семейных праздников, конкурсов, соревнований, направленных на сплочение семьи и школы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 w:right="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ВР класса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553C4" w:rsidRPr="004C77D9" w:rsidTr="00D84D07">
        <w:trPr>
          <w:trHeight w:hRule="exact" w:val="289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Default="004553C4" w:rsidP="00D84D07">
            <w:pPr>
              <w:widowControl w:val="0"/>
              <w:spacing w:after="21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 «Курсы внеурочной деятельности»</w:t>
            </w:r>
          </w:p>
          <w:p w:rsidR="004553C4" w:rsidRDefault="004553C4" w:rsidP="00D84D07">
            <w:pPr>
              <w:widowControl w:val="0"/>
              <w:spacing w:after="21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Default="004553C4" w:rsidP="00D84D07">
            <w:pPr>
              <w:widowControl w:val="0"/>
              <w:spacing w:after="21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Default="004553C4" w:rsidP="00D84D07">
            <w:pPr>
              <w:widowControl w:val="0"/>
              <w:spacing w:after="21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Default="004553C4" w:rsidP="00D84D07">
            <w:pPr>
              <w:widowControl w:val="0"/>
              <w:spacing w:after="21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Default="004553C4" w:rsidP="00D84D07">
            <w:pPr>
              <w:widowControl w:val="0"/>
              <w:spacing w:after="21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84D07">
            <w:pPr>
              <w:widowControl w:val="0"/>
              <w:spacing w:after="21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99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16" w:line="240" w:lineRule="auto"/>
              <w:ind w:left="48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84D07">
            <w:pPr>
              <w:widowControl w:val="0"/>
              <w:spacing w:after="0" w:line="240" w:lineRule="auto"/>
              <w:ind w:right="11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14" w:line="240" w:lineRule="auto"/>
              <w:ind w:left="48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84D07">
            <w:pPr>
              <w:widowControl w:val="0"/>
              <w:spacing w:after="0" w:line="240" w:lineRule="auto"/>
              <w:ind w:right="14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68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84D07">
            <w:pPr>
              <w:widowControl w:val="0"/>
              <w:spacing w:after="0" w:line="240" w:lineRule="auto"/>
              <w:ind w:right="3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53C4" w:rsidRPr="004C77D9" w:rsidTr="00D84D07">
        <w:trPr>
          <w:trHeight w:hRule="exact" w:val="41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40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Программы внеурочной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28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E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29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Юный читатель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2 класса</w:t>
            </w:r>
          </w:p>
        </w:tc>
      </w:tr>
      <w:tr w:rsidR="004553C4" w:rsidRPr="004C77D9" w:rsidTr="00D84D07">
        <w:trPr>
          <w:trHeight w:hRule="exact" w:val="26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3 класса</w:t>
            </w:r>
          </w:p>
        </w:tc>
      </w:tr>
      <w:tr w:rsidR="004553C4" w:rsidRPr="004C77D9" w:rsidTr="00D84D07">
        <w:trPr>
          <w:trHeight w:hRule="exact" w:val="29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Мы и 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4 класса</w:t>
            </w:r>
          </w:p>
        </w:tc>
      </w:tr>
      <w:tr w:rsidR="004553C4" w:rsidRPr="004C77D9" w:rsidTr="00D84D07">
        <w:trPr>
          <w:trHeight w:hRule="exact" w:val="28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E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09581C">
            <w:pPr>
              <w:widowControl w:val="0"/>
              <w:spacing w:after="218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Общеинтеллектуальное направление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55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Занимательная грамматика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55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166413">
        <w:trPr>
          <w:trHeight w:hRule="exact" w:val="552"/>
          <w:jc w:val="center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Занимательный английский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Сидоренко Т.И.</w:t>
            </w:r>
          </w:p>
        </w:tc>
      </w:tr>
      <w:tr w:rsidR="004553C4" w:rsidRPr="004C77D9" w:rsidTr="00166413">
        <w:trPr>
          <w:trHeight w:hRule="exact" w:val="291"/>
          <w:jc w:val="center"/>
        </w:trPr>
        <w:tc>
          <w:tcPr>
            <w:tcW w:w="60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166413">
        <w:trPr>
          <w:trHeight w:hRule="exact" w:val="310"/>
          <w:jc w:val="center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31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218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3 класа</w:t>
            </w:r>
          </w:p>
        </w:tc>
      </w:tr>
      <w:tr w:rsidR="004553C4" w:rsidRPr="004C77D9" w:rsidTr="00D84D07">
        <w:trPr>
          <w:trHeight w:hRule="exact" w:val="31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218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Веселая грамматика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3 класса</w:t>
            </w:r>
          </w:p>
        </w:tc>
      </w:tr>
      <w:tr w:rsidR="004553C4" w:rsidRPr="004C77D9" w:rsidTr="00D84D07">
        <w:trPr>
          <w:trHeight w:hRule="exact" w:val="31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218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4 класса</w:t>
            </w:r>
          </w:p>
        </w:tc>
      </w:tr>
      <w:tr w:rsidR="004553C4" w:rsidRPr="004C77D9" w:rsidTr="00D84D07">
        <w:trPr>
          <w:trHeight w:hRule="exact" w:val="42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218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Занимательная грамматика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4 класса</w:t>
            </w:r>
          </w:p>
        </w:tc>
      </w:tr>
      <w:tr w:rsidR="004553C4" w:rsidRPr="004C77D9" w:rsidTr="00D84D07">
        <w:trPr>
          <w:trHeight w:hRule="exact" w:val="42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E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218" w:line="240" w:lineRule="auto"/>
              <w:ind w:lef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Социальное направление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29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Экологический патруль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2 класса</w:t>
            </w:r>
          </w:p>
        </w:tc>
      </w:tr>
      <w:tr w:rsidR="004553C4" w:rsidRPr="004C77D9" w:rsidTr="00D84D07">
        <w:trPr>
          <w:trHeight w:hRule="exact" w:val="28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Юный книголюб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3 класса</w:t>
            </w:r>
          </w:p>
        </w:tc>
      </w:tr>
      <w:tr w:rsidR="004553C4" w:rsidRPr="004C77D9" w:rsidTr="00D84D07">
        <w:trPr>
          <w:trHeight w:hRule="exact" w:val="38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E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218" w:line="240" w:lineRule="auto"/>
              <w:ind w:lef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Общекультурное направление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27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рисую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1 класса</w:t>
            </w:r>
          </w:p>
        </w:tc>
      </w:tr>
      <w:tr w:rsidR="004553C4" w:rsidRPr="004C77D9" w:rsidTr="00166413">
        <w:trPr>
          <w:trHeight w:hRule="exact" w:val="331"/>
          <w:jc w:val="center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E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218" w:line="240" w:lineRule="auto"/>
              <w:ind w:lef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166413">
        <w:trPr>
          <w:trHeight w:hRule="exact" w:val="431"/>
          <w:jc w:val="center"/>
        </w:trPr>
        <w:tc>
          <w:tcPr>
            <w:tcW w:w="60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Подвижные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1 класса</w:t>
            </w:r>
          </w:p>
        </w:tc>
      </w:tr>
      <w:tr w:rsidR="004553C4" w:rsidRPr="004C77D9" w:rsidTr="00166413">
        <w:trPr>
          <w:trHeight w:hRule="exact" w:val="431"/>
          <w:jc w:val="center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FE57F4" w:rsidRDefault="004553C4" w:rsidP="00D84D07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FE57F4" w:rsidRDefault="004553C4" w:rsidP="00D84D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7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2 класса</w:t>
            </w:r>
          </w:p>
        </w:tc>
      </w:tr>
      <w:tr w:rsidR="004553C4" w:rsidRPr="004C77D9" w:rsidTr="00D84D07">
        <w:trPr>
          <w:trHeight w:hRule="exact" w:val="411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50" w:line="240" w:lineRule="auto"/>
              <w:ind w:right="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84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84D07">
            <w:pPr>
              <w:widowControl w:val="0"/>
              <w:spacing w:after="0" w:line="240" w:lineRule="auto"/>
              <w:ind w:right="6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Дела, события, мероприятия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17" w:line="240" w:lineRule="auto"/>
              <w:ind w:right="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84D07">
            <w:pPr>
              <w:widowControl w:val="0"/>
              <w:spacing w:after="0" w:line="240" w:lineRule="auto"/>
              <w:ind w:right="6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Ориентиро-вочное время  проведения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19" w:line="240" w:lineRule="auto"/>
              <w:ind w:right="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553C4" w:rsidRPr="00D84D07" w:rsidRDefault="004553C4" w:rsidP="00D84D07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4553C4" w:rsidRPr="004C77D9" w:rsidTr="00D84D07">
        <w:trPr>
          <w:trHeight w:hRule="exact" w:val="143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 w:right="2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Классный руководитель, учителя  ученическое самоуправление</w:t>
            </w:r>
          </w:p>
        </w:tc>
      </w:tr>
      <w:tr w:rsidR="004553C4" w:rsidRPr="004C77D9" w:rsidTr="00D84D07">
        <w:trPr>
          <w:trHeight w:hRule="exact" w:val="113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75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обучающихся в предметных неделях по плану </w:t>
            </w:r>
          </w:p>
          <w:p w:rsidR="004553C4" w:rsidRPr="00D84D07" w:rsidRDefault="004553C4" w:rsidP="00D84D07">
            <w:pPr>
              <w:spacing w:after="19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22" w:line="240" w:lineRule="auto"/>
              <w:ind w:left="113" w:right="6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Сентябрь-май</w:t>
            </w:r>
          </w:p>
          <w:p w:rsidR="004553C4" w:rsidRPr="00D84D07" w:rsidRDefault="004553C4" w:rsidP="00DE7769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 w:right="36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 ШМО учителей, учителя началь-ных классов</w:t>
            </w:r>
          </w:p>
        </w:tc>
      </w:tr>
      <w:tr w:rsidR="004553C4" w:rsidRPr="004C77D9" w:rsidTr="00D84D07">
        <w:trPr>
          <w:trHeight w:hRule="exact" w:val="114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42" w:line="238" w:lineRule="auto"/>
              <w:ind w:left="113" w:right="17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Инициирование и поддержка исследователь-ской деятельности школьников в рамках реализации ими индивидуальных и групповых исследовательских  проектов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 w:hanging="4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по планам педагогов-предметни-ков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Педагоги-предметники </w:t>
            </w:r>
          </w:p>
        </w:tc>
      </w:tr>
      <w:tr w:rsidR="004553C4" w:rsidRPr="004C77D9" w:rsidTr="00D84D07">
        <w:trPr>
          <w:trHeight w:hRule="exact" w:val="97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Взаимопосещение уроков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6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13"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договоренности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70"/>
                <w:tab w:val="center" w:pos="2625"/>
              </w:tabs>
              <w:spacing w:after="24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руководители, 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4553C4" w:rsidRPr="004C77D9" w:rsidTr="00D84D07">
        <w:trPr>
          <w:trHeight w:hRule="exact" w:val="170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 w:right="17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часов, направленных на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right="6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планам ВР классов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7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553C4" w:rsidRPr="004C77D9" w:rsidTr="00D84D07">
        <w:trPr>
          <w:trHeight w:hRule="exact" w:val="86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>учащихся в конкурсную активность, олимпиады</w:t>
            </w:r>
          </w:p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528" w:hanging="4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планам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left="125" w:hanging="1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Педагоги-предметники, учителя начальных классов</w:t>
            </w:r>
          </w:p>
        </w:tc>
      </w:tr>
      <w:tr w:rsidR="004553C4" w:rsidRPr="004C77D9" w:rsidTr="00D84D07">
        <w:trPr>
          <w:trHeight w:hRule="exact" w:val="56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знаний</w:t>
            </w:r>
          </w:p>
          <w:p w:rsidR="004553C4" w:rsidRPr="00D84D07" w:rsidRDefault="004553C4" w:rsidP="00D84D07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 Году науки и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4553C4" w:rsidRPr="004C77D9" w:rsidTr="00D84D07">
        <w:trPr>
          <w:trHeight w:hRule="exact" w:val="5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окончания Второй мировой войны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 Учителя истории</w:t>
            </w:r>
          </w:p>
        </w:tc>
      </w:tr>
      <w:tr w:rsidR="004553C4" w:rsidRPr="004C77D9" w:rsidTr="00D84D07">
        <w:trPr>
          <w:trHeight w:hRule="exact" w:val="114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84D07">
            <w:pPr>
              <w:widowControl w:val="0"/>
              <w:tabs>
                <w:tab w:val="left" w:pos="2131"/>
              </w:tabs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открытый урок «Основы безопасности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жизнедеятельности»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директора, классные руководители, учителя ОБЖ</w:t>
            </w:r>
          </w:p>
        </w:tc>
      </w:tr>
      <w:tr w:rsidR="004553C4" w:rsidRPr="004C77D9" w:rsidTr="00D84D07">
        <w:trPr>
          <w:trHeight w:hRule="exact" w:val="113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Дню солидарности в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борьбе с терроризмом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учитель ОБЖ, классные руководители</w:t>
            </w:r>
          </w:p>
        </w:tc>
      </w:tr>
      <w:tr w:rsidR="004553C4" w:rsidRPr="004C77D9" w:rsidTr="0030512B">
        <w:trPr>
          <w:trHeight w:hRule="exact" w:val="56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«Диктант Победы»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57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Крымской войне 1853-1856 годов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9 сентября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5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Государственного герба и Государственного флага Республики Крым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24 сентября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4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гражданской обороны.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урок безопасности школьников в сети «Интернет».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4553C4" w:rsidRPr="004C77D9" w:rsidTr="00D84D07">
        <w:trPr>
          <w:trHeight w:hRule="exact" w:val="114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Торжественные мероприятия, посвященные </w:t>
            </w:r>
          </w:p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й годовщине начала героической обороны Севастополя от фашистских захватчиков</w:t>
            </w:r>
          </w:p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( 28-30 октября)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4553C4" w:rsidRPr="004C77D9" w:rsidTr="00D84D07">
        <w:trPr>
          <w:trHeight w:hRule="exact" w:val="98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учитель ОБЖ</w:t>
            </w:r>
          </w:p>
        </w:tc>
      </w:tr>
      <w:tr w:rsidR="004553C4" w:rsidRPr="004C77D9" w:rsidTr="00D84D07">
        <w:trPr>
          <w:trHeight w:hRule="exact" w:val="70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открытый урок «ОБЖ» (приуроченный ко Дню ГО РФ)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01" w:hanging="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114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правовой помощи детям. </w:t>
            </w:r>
          </w:p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Урок - консультация (</w:t>
            </w:r>
            <w:r w:rsidRPr="00D84D0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«Запрещается-разрешается! Что я знаю о своих правах и обязанностях »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48" w:line="238" w:lineRule="auto"/>
              <w:ind w:left="34" w:right="1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обществознания, классные руководители</w:t>
            </w:r>
          </w:p>
        </w:tc>
      </w:tr>
      <w:tr w:rsidR="004553C4" w:rsidRPr="004C77D9" w:rsidTr="00D84D07">
        <w:trPr>
          <w:trHeight w:hRule="exact" w:val="8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народного единства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4553C4" w:rsidRPr="004C77D9" w:rsidTr="00D84D07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День информатики в России. Всероссийская акция «Час кода». Информационные минутки.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602"/>
                <w:tab w:val="center" w:pos="2633"/>
              </w:tabs>
              <w:spacing w:after="26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>информатикиклассные руководители</w:t>
            </w:r>
          </w:p>
        </w:tc>
      </w:tr>
      <w:tr w:rsidR="004553C4" w:rsidRPr="004C77D9" w:rsidTr="00D84D07">
        <w:trPr>
          <w:trHeight w:hRule="exact" w:val="84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Всемирному дню борьбы со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СПИДОМ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Пед.-психолог</w:t>
            </w:r>
          </w:p>
        </w:tc>
      </w:tr>
      <w:tr w:rsidR="004553C4" w:rsidRPr="004C77D9" w:rsidTr="00D84D07">
        <w:trPr>
          <w:trHeight w:hRule="exact" w:val="8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Неизвестного Солдата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4553C4" w:rsidRPr="004C77D9" w:rsidTr="00D84D07">
        <w:trPr>
          <w:trHeight w:hRule="exact" w:val="84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Героев Отечества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</w:p>
          <w:p w:rsidR="004553C4" w:rsidRPr="00D84D07" w:rsidRDefault="004553C4" w:rsidP="00DE7769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руководители,  учитель истории</w:t>
            </w:r>
          </w:p>
        </w:tc>
      </w:tr>
      <w:tr w:rsidR="004553C4" w:rsidRPr="004C77D9" w:rsidTr="00D84D07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Конституции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4553C4" w:rsidRPr="004C77D9" w:rsidTr="00D84D07">
        <w:trPr>
          <w:trHeight w:hRule="exact" w:val="57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Республики Крым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Дню полного освобождения Ленинграда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от фашистской блокады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(1944 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истории, библиотекарь</w:t>
            </w:r>
          </w:p>
        </w:tc>
      </w:tr>
      <w:tr w:rsidR="004553C4" w:rsidRPr="004C77D9" w:rsidTr="00D84D07">
        <w:trPr>
          <w:trHeight w:hRule="exact" w:val="127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 Мужества к Дню памяти о россиянах, исполнявших служебный долг за пределами Отечества (14-15 февраля)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14-15 февраля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истории, библиотекарь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3C4" w:rsidRPr="004C77D9" w:rsidTr="00D84D07">
        <w:trPr>
          <w:trHeight w:hRule="exact" w:val="55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защитника Отечества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6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</w:t>
            </w:r>
          </w:p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68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Международному женскому дню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7 марта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5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Всероссийская неделя детской книги. Библио-графические уроки (по отдельному плану)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3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4553C4" w:rsidRPr="004C77D9" w:rsidTr="00D84D07">
        <w:trPr>
          <w:trHeight w:hRule="exact" w:val="85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День космонавтики. Урок исследование «Космос — это мы»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2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физики  классные руководители</w:t>
            </w:r>
          </w:p>
        </w:tc>
      </w:tr>
      <w:tr w:rsidR="004553C4" w:rsidRPr="004C77D9" w:rsidTr="00D84D07">
        <w:trPr>
          <w:trHeight w:hRule="exact" w:val="56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Земли. Экологический урок </w:t>
            </w:r>
            <w:r w:rsidRPr="00D84D0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«Здоровая планета – здоровые люди»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2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биологии 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химии</w:t>
            </w:r>
          </w:p>
        </w:tc>
      </w:tr>
      <w:tr w:rsidR="004553C4" w:rsidRPr="004C77D9" w:rsidTr="00D84D07">
        <w:trPr>
          <w:trHeight w:hRule="exact" w:val="57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center" w:pos="256"/>
                <w:tab w:val="center" w:pos="1337"/>
                <w:tab w:val="center" w:pos="2889"/>
                <w:tab w:val="center" w:pos="3929"/>
                <w:tab w:val="center" w:pos="4749"/>
                <w:tab w:val="center" w:pos="5761"/>
              </w:tabs>
              <w:spacing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День 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славянской 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письменности и 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культуры. 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Урок творчества .</w:t>
            </w:r>
            <w:r w:rsidRPr="00D84D0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«Поговорим о культуре речи»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русского языка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>и литературы</w:t>
            </w:r>
          </w:p>
        </w:tc>
      </w:tr>
      <w:tr w:rsidR="004553C4" w:rsidRPr="004C77D9" w:rsidTr="00D84D07">
        <w:trPr>
          <w:trHeight w:hRule="exact" w:val="96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посвященный, Дню Общекрымского референдума 2014 года и Дню воссоединения Крыма с Россией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14-18 марта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4553C4" w:rsidRPr="004C77D9" w:rsidTr="00D84D07">
        <w:trPr>
          <w:trHeight w:hRule="exact" w:val="86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33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пожарной охраны.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30 апреля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директора, классные руководители, </w:t>
            </w:r>
          </w:p>
        </w:tc>
      </w:tr>
      <w:tr w:rsidR="004553C4" w:rsidRPr="004C77D9" w:rsidTr="00D84D07">
        <w:trPr>
          <w:trHeight w:hRule="exact" w:val="99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Победы советского народа в Великой Отечественной войне 1941-1945 годов.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6-9 мая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4553C4" w:rsidRPr="004C77D9" w:rsidTr="00D84D07">
        <w:trPr>
          <w:trHeight w:hRule="exact" w:val="284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«Самоуправление»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53C4" w:rsidRPr="004C77D9" w:rsidTr="00D84D07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553C4" w:rsidRPr="00D84D07" w:rsidRDefault="004553C4" w:rsidP="0030512B">
            <w:pPr>
              <w:widowControl w:val="0"/>
              <w:spacing w:after="0" w:line="240" w:lineRule="auto"/>
              <w:ind w:right="6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Дела, события, мероприятия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17"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553C4" w:rsidRPr="00D84D07" w:rsidRDefault="004553C4" w:rsidP="0030512B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262" w:hanging="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Ориентировочное время  проведения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19" w:line="240" w:lineRule="auto"/>
              <w:ind w:right="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4553C4" w:rsidRPr="004C77D9" w:rsidTr="00D84D07">
        <w:trPr>
          <w:trHeight w:hRule="exact" w:val="28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398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1.На уровне классов.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294" w:right="262" w:hanging="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19" w:line="240" w:lineRule="auto"/>
              <w:ind w:right="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153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 классных ученических собраний (выборы ученического совета классов, распределение общественных поручений, отчеты за месяц и планирование на следующий месяц)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5" w:firstLine="2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руководитель, актив класса</w:t>
            </w:r>
          </w:p>
        </w:tc>
      </w:tr>
      <w:tr w:rsidR="004553C4" w:rsidRPr="004C77D9" w:rsidTr="00D84D07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отчетного ученического собрания «Итоги работы за учебный год»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руководитель, актив класса</w:t>
            </w:r>
          </w:p>
        </w:tc>
      </w:tr>
      <w:tr w:rsidR="004553C4" w:rsidRPr="004C77D9" w:rsidTr="00D84D07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дежурства в классе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актив класса</w:t>
            </w:r>
          </w:p>
        </w:tc>
      </w:tr>
      <w:tr w:rsidR="004553C4" w:rsidRPr="004C77D9" w:rsidTr="00D84D07">
        <w:trPr>
          <w:trHeight w:hRule="exact" w:val="140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Школьный</w:t>
            </w:r>
            <w:r w:rsidRPr="00D84D0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D84D0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ученического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2055"/>
              </w:tabs>
              <w:autoSpaceDE w:val="0"/>
              <w:autoSpaceDN w:val="0"/>
              <w:spacing w:after="0" w:line="268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 неделя</w:t>
            </w:r>
            <w:r w:rsidRPr="00D84D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Замдиректора</w:t>
            </w:r>
            <w:r w:rsidRPr="00D84D07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по  </w:t>
            </w:r>
            <w:r w:rsidRPr="00D84D07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ВР, 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педагоги-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предметники,</w:t>
            </w:r>
            <w:r w:rsidRPr="00D84D0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школьное самоуправление</w:t>
            </w:r>
          </w:p>
        </w:tc>
      </w:tr>
      <w:tr w:rsidR="004553C4" w:rsidRPr="004C77D9" w:rsidTr="00D84D07">
        <w:trPr>
          <w:trHeight w:hRule="exact" w:val="56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Общешкольные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рейды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«Внешний</w:t>
            </w:r>
            <w:r w:rsidRPr="00D84D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вид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школьника»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D84D0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pacing w:val="3"/>
                <w:sz w:val="24"/>
                <w:szCs w:val="24"/>
              </w:rPr>
              <w:t>школьное самоуправление</w:t>
            </w:r>
          </w:p>
        </w:tc>
      </w:tr>
      <w:tr w:rsidR="004553C4" w:rsidRPr="004C77D9" w:rsidTr="00D84D07">
        <w:trPr>
          <w:trHeight w:hRule="exact" w:val="113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4315"/>
              </w:tabs>
              <w:autoSpaceDE w:val="0"/>
              <w:autoSpaceDN w:val="0"/>
              <w:spacing w:after="0" w:line="237" w:lineRule="auto"/>
              <w:ind w:left="113" w:right="97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Учеба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актива.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Старт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общешкольных конкурсов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37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4553C4" w:rsidRPr="004C77D9" w:rsidTr="00D84D07">
        <w:trPr>
          <w:trHeight w:hRule="exact" w:val="5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4315"/>
              </w:tabs>
              <w:autoSpaceDE w:val="0"/>
              <w:autoSpaceDN w:val="0"/>
              <w:spacing w:after="0" w:line="237" w:lineRule="auto"/>
              <w:ind w:left="113" w:right="97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Общешкольный рейд «Мой, портфель»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pacing w:val="3"/>
                <w:sz w:val="24"/>
                <w:szCs w:val="24"/>
              </w:rPr>
              <w:t>школьное самоуправление</w:t>
            </w:r>
          </w:p>
        </w:tc>
      </w:tr>
      <w:tr w:rsidR="004553C4" w:rsidRPr="004C77D9" w:rsidTr="00D84D07">
        <w:trPr>
          <w:trHeight w:hRule="exact" w:val="42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Pr="00D84D07">
              <w:rPr>
                <w:rFonts w:ascii="Times New Roman" w:hAnsi="Times New Roman"/>
                <w:b/>
                <w:i/>
                <w:spacing w:val="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На уровне классов.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53C4" w:rsidRPr="004C77D9" w:rsidTr="00D84D07">
        <w:trPr>
          <w:trHeight w:hRule="exact" w:val="142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0" w:lineRule="auto"/>
              <w:ind w:left="113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классных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ученических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собраний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(выборы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ученического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совета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классов,</w:t>
            </w:r>
            <w:r w:rsidRPr="00D84D07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распределение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поручений,</w:t>
            </w:r>
            <w:r w:rsidRPr="00D84D07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отчеты</w:t>
            </w:r>
            <w:r w:rsidRPr="00D84D0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месяц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 планирование на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следующий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месяц)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-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D84D0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37" w:lineRule="auto"/>
              <w:jc w:val="both"/>
              <w:rPr>
                <w:rFonts w:ascii="Times New Roman" w:hAnsi="Times New Roman"/>
                <w:spacing w:val="-57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Классный</w:t>
            </w:r>
            <w:r w:rsidRPr="00D84D07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руководитель,</w:t>
            </w:r>
            <w:r w:rsidRPr="00D84D07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актив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</w:tr>
      <w:tr w:rsidR="004553C4" w:rsidRPr="004C77D9" w:rsidTr="00D84D07">
        <w:trPr>
          <w:trHeight w:hRule="exact" w:val="99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2762"/>
                <w:tab w:val="left" w:pos="4354"/>
                <w:tab w:val="left" w:pos="5491"/>
              </w:tabs>
              <w:autoSpaceDE w:val="0"/>
              <w:autoSpaceDN w:val="0"/>
              <w:spacing w:after="0" w:line="268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 xml:space="preserve">Проведение  </w:t>
            </w:r>
            <w:r w:rsidRPr="00D84D07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отчетного ученического собрания «Итоги работы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учебный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-71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339"/>
                <w:tab w:val="left" w:pos="3012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руководитель, </w:t>
            </w:r>
          </w:p>
          <w:p w:rsidR="004553C4" w:rsidRPr="00D84D07" w:rsidRDefault="004553C4" w:rsidP="00DE7769">
            <w:pPr>
              <w:widowControl w:val="0"/>
              <w:tabs>
                <w:tab w:val="left" w:pos="1339"/>
                <w:tab w:val="left" w:pos="3012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актив класса</w:t>
            </w:r>
          </w:p>
        </w:tc>
      </w:tr>
      <w:tr w:rsidR="004553C4" w:rsidRPr="004C77D9" w:rsidTr="00D84D07">
        <w:trPr>
          <w:trHeight w:hRule="exact" w:val="86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D84D0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дежурства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-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320"/>
                <w:tab w:val="left" w:pos="3013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553C4" w:rsidRPr="00D84D07" w:rsidRDefault="004553C4" w:rsidP="00DE7769">
            <w:pPr>
              <w:widowControl w:val="0"/>
              <w:tabs>
                <w:tab w:val="left" w:pos="1320"/>
                <w:tab w:val="left" w:pos="3013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 xml:space="preserve">руководители, </w:t>
            </w:r>
          </w:p>
          <w:p w:rsidR="004553C4" w:rsidRPr="00D84D07" w:rsidRDefault="004553C4" w:rsidP="00DE7769">
            <w:pPr>
              <w:widowControl w:val="0"/>
              <w:tabs>
                <w:tab w:val="left" w:pos="1320"/>
                <w:tab w:val="left" w:pos="3013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актив класса</w:t>
            </w:r>
          </w:p>
        </w:tc>
      </w:tr>
      <w:tr w:rsidR="004553C4" w:rsidRPr="004C77D9" w:rsidTr="00D84D07">
        <w:trPr>
          <w:trHeight w:hRule="exact" w:val="83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hd w:val="clear" w:color="auto" w:fill="FFFFFF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Экологическая акция «Чистый класс»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актив класса</w:t>
            </w:r>
          </w:p>
        </w:tc>
      </w:tr>
      <w:tr w:rsidR="004553C4" w:rsidRPr="004C77D9" w:rsidTr="00D84D07">
        <w:trPr>
          <w:trHeight w:hRule="exact" w:val="42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  <w:r w:rsidRPr="00D84D07">
              <w:rPr>
                <w:rFonts w:ascii="Times New Roman" w:hAnsi="Times New Roman"/>
                <w:b/>
                <w:i/>
                <w:spacing w:val="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На индивидуальном</w:t>
            </w:r>
            <w:r w:rsidRPr="00D84D07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уровне.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73" w:lineRule="exact"/>
              <w:ind w:left="178" w:right="17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73" w:lineRule="exact"/>
              <w:ind w:left="129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74" w:lineRule="exact"/>
              <w:ind w:left="1499" w:right="160" w:hanging="130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86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D84D07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консультационной</w:t>
            </w:r>
            <w:r w:rsidRPr="00D84D07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помощи</w:t>
            </w:r>
            <w:r w:rsidRPr="00D84D07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активу</w:t>
            </w:r>
            <w:r w:rsidRPr="00D84D07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класса</w:t>
            </w:r>
            <w:r w:rsidRPr="00D84D07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D84D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ученического</w:t>
            </w:r>
            <w:r w:rsidRPr="00D84D0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713"/>
                <w:tab w:val="left" w:pos="2122"/>
                <w:tab w:val="left" w:pos="2169"/>
                <w:tab w:val="left" w:pos="2720"/>
              </w:tabs>
              <w:autoSpaceDE w:val="0"/>
              <w:autoSpaceDN w:val="0"/>
              <w:spacing w:after="0" w:line="237" w:lineRule="auto"/>
              <w:ind w:left="111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Классный руководитель,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</w:tr>
      <w:tr w:rsidR="004553C4" w:rsidRPr="004C77D9" w:rsidTr="00D84D07">
        <w:trPr>
          <w:trHeight w:hRule="exact" w:val="99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center" w:pos="432"/>
                <w:tab w:val="center" w:pos="1753"/>
                <w:tab w:val="center" w:pos="2790"/>
                <w:tab w:val="center" w:pos="3318"/>
                <w:tab w:val="center" w:pos="4094"/>
                <w:tab w:val="center" w:pos="4646"/>
              </w:tabs>
              <w:spacing w:after="3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Ведение 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портфолио 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«Я 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школе» </w:t>
            </w: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(выполнение общественных поручений)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513"/>
                <w:tab w:val="center" w:pos="2747"/>
              </w:tabs>
              <w:spacing w:after="29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руководитель,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4553C4" w:rsidRPr="004C77D9" w:rsidTr="00D84D07">
        <w:trPr>
          <w:trHeight w:hRule="exact" w:val="281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30512B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  «Профориентация</w:t>
            </w:r>
            <w:r w:rsidRPr="00D84D0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4553C4" w:rsidRPr="00D84D07" w:rsidRDefault="004553C4" w:rsidP="0030512B">
            <w:pPr>
              <w:widowControl w:val="0"/>
              <w:tabs>
                <w:tab w:val="center" w:pos="513"/>
                <w:tab w:val="center" w:pos="2747"/>
              </w:tabs>
              <w:spacing w:after="2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113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Дела</w:t>
            </w:r>
            <w:r w:rsidRPr="00D84D07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события</w:t>
            </w:r>
            <w:r w:rsidRPr="00D84D07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-10" w:firstLine="13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Ориентиро</w:t>
            </w:r>
          </w:p>
          <w:p w:rsidR="004553C4" w:rsidRPr="00D84D07" w:rsidRDefault="004553C4" w:rsidP="0030512B">
            <w:pPr>
              <w:widowControl w:val="0"/>
              <w:spacing w:after="0" w:line="240" w:lineRule="auto"/>
              <w:ind w:right="-10" w:firstLine="13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вочное время проведения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53C4" w:rsidRPr="004C77D9" w:rsidTr="00D84D07">
        <w:trPr>
          <w:trHeight w:hRule="exact" w:val="100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4553C4" w:rsidRPr="00D84D07" w:rsidRDefault="004553C4" w:rsidP="00DE7769">
            <w:pPr>
              <w:widowControl w:val="0"/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 учителя предметники</w:t>
            </w:r>
          </w:p>
        </w:tc>
      </w:tr>
      <w:tr w:rsidR="004553C4" w:rsidRPr="004C77D9" w:rsidTr="00D84D07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Всероссийская акция " Урок цифры"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течение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учебного года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 учитель информатики</w:t>
            </w:r>
          </w:p>
        </w:tc>
      </w:tr>
      <w:tr w:rsidR="004553C4" w:rsidRPr="004C77D9" w:rsidTr="00D84D07">
        <w:trPr>
          <w:trHeight w:hRule="exact" w:val="70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center" w:pos="663"/>
                <w:tab w:val="center" w:pos="25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Организация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тематических  классных часов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ind w:left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42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Поведение классных мероприятий «Профессии наших родителей»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ind w:left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Default="004553C4" w:rsidP="00DE7769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4553C4" w:rsidRPr="00D84D07" w:rsidRDefault="004553C4" w:rsidP="00DE7769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4553C4" w:rsidRPr="004C77D9" w:rsidTr="00D84D07">
        <w:trPr>
          <w:trHeight w:hRule="exact" w:val="70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информационных листов о профессиях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ind w:left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70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45" w:line="274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экскурсий на различные предприятия  (очных и заочных)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ind w:left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70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45" w:line="274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Урок-игра «Профессии моих родителей»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ind w:left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/>
              <w:ind w:left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6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торжественных мероприятий, классных часов, посвященных Дням Воинской Славы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7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5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Профориентационные встречи с людьми разных профессий «Мир профессий», в т.ч. Вооруженных Сил РФ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7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по плану ВР классов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497"/>
                <w:tab w:val="center" w:pos="2732"/>
              </w:tabs>
              <w:spacing w:after="26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ind w:right="6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82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первоначальной профессиональ-ной ориентации: методика «Кем быть?» и др.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7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firstLin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4553C4" w:rsidRPr="004C77D9" w:rsidTr="00D84D07">
        <w:trPr>
          <w:trHeight w:hRule="exact" w:val="99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во Всероссийской Неделе качества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4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center" w:pos="511"/>
                <w:tab w:val="center" w:pos="2732"/>
              </w:tabs>
              <w:spacing w:after="24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4553C4" w:rsidRPr="004C77D9" w:rsidTr="00D84D07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ученические собрания «Твои трудовые обязанности в школе и дома»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4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57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Устный журнал «Есть такая профессия Родину защищать…»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70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Викторина «Из истории возникновения профессий»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Педагог-библиотекарь классные руководители</w:t>
            </w:r>
          </w:p>
        </w:tc>
      </w:tr>
      <w:tr w:rsidR="004553C4" w:rsidRPr="004C77D9" w:rsidTr="00D84D07">
        <w:trPr>
          <w:trHeight w:hRule="exact" w:val="281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center" w:pos="513"/>
                <w:tab w:val="center" w:pos="2747"/>
              </w:tabs>
              <w:spacing w:after="2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 w:rsidRPr="00D84D07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«Работа</w:t>
            </w:r>
            <w:r w:rsidRPr="00D84D07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D84D07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родителями (законными представителями)»</w:t>
            </w:r>
          </w:p>
        </w:tc>
      </w:tr>
      <w:tr w:rsidR="004553C4" w:rsidRPr="004C77D9" w:rsidTr="00D84D07">
        <w:trPr>
          <w:trHeight w:hRule="exact" w:val="115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Дела</w:t>
            </w:r>
            <w:r w:rsidRPr="00D84D07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события</w:t>
            </w:r>
            <w:r w:rsidRPr="00D84D07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left="-3" w:right="22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53C4" w:rsidRPr="004C77D9" w:rsidTr="00D84D07">
        <w:trPr>
          <w:trHeight w:hRule="exact" w:val="43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1291"/>
                <w:tab w:val="left" w:pos="2467"/>
                <w:tab w:val="left" w:pos="3340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D84D07">
              <w:rPr>
                <w:rFonts w:ascii="Times New Roman" w:hAnsi="Times New Roman"/>
                <w:b/>
                <w:i/>
                <w:spacing w:val="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На групповом</w:t>
            </w:r>
            <w:r w:rsidRPr="00D84D07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уровне.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center" w:pos="513"/>
                <w:tab w:val="center" w:pos="2747"/>
              </w:tabs>
              <w:spacing w:after="2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156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2" w:lineRule="auto"/>
              <w:ind w:left="113" w:right="-108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Выборы</w:t>
            </w:r>
            <w:r w:rsidRPr="00D84D07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общешкольный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родительский</w:t>
            </w:r>
            <w:r w:rsidRPr="00D84D0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комитет, родительский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Pr="00D84D0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-71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483"/>
                <w:tab w:val="left" w:pos="2634"/>
              </w:tabs>
              <w:autoSpaceDE w:val="0"/>
              <w:autoSpaceDN w:val="0"/>
              <w:spacing w:after="0" w:line="268" w:lineRule="exact"/>
              <w:ind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Директор школы, классные</w:t>
            </w:r>
          </w:p>
          <w:p w:rsidR="004553C4" w:rsidRPr="00D84D07" w:rsidRDefault="004553C4" w:rsidP="00DE7769">
            <w:pPr>
              <w:widowControl w:val="0"/>
              <w:tabs>
                <w:tab w:val="left" w:pos="2209"/>
              </w:tabs>
              <w:autoSpaceDE w:val="0"/>
              <w:autoSpaceDN w:val="0"/>
              <w:spacing w:after="0" w:line="274" w:lineRule="exact"/>
              <w:ind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 xml:space="preserve">руководители,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председатели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родительских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комитетов</w:t>
            </w:r>
          </w:p>
        </w:tc>
      </w:tr>
      <w:tr w:rsidR="004553C4" w:rsidRPr="004C77D9" w:rsidTr="00D84D07">
        <w:trPr>
          <w:trHeight w:hRule="exact" w:val="168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родительских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комитетов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школы,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класса, участвующих в управлении класса, решении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вопросов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обучения</w:t>
            </w:r>
            <w:r w:rsidRPr="00D84D0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их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-71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2103"/>
                <w:tab w:val="left" w:pos="2174"/>
              </w:tabs>
              <w:autoSpaceDE w:val="0"/>
              <w:autoSpaceDN w:val="0"/>
              <w:spacing w:after="0" w:line="240" w:lineRule="auto"/>
              <w:ind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директора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ВР,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руководители,</w:t>
            </w:r>
            <w:r w:rsidRPr="00D84D07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председатели родительских комитетов</w:t>
            </w:r>
          </w:p>
        </w:tc>
      </w:tr>
      <w:tr w:rsidR="004553C4" w:rsidRPr="004C77D9" w:rsidTr="0030512B">
        <w:trPr>
          <w:trHeight w:hRule="exact" w:val="114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Заседание</w:t>
            </w:r>
            <w:r w:rsidRPr="00D84D0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родительского комитета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Выбранные</w:t>
            </w:r>
          </w:p>
          <w:p w:rsidR="004553C4" w:rsidRPr="00D84D07" w:rsidRDefault="004553C4" w:rsidP="0030512B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представители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-71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D84D0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-127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D84D0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4553C4" w:rsidRPr="004C77D9" w:rsidTr="00D84D07">
        <w:trPr>
          <w:trHeight w:hRule="exact" w:val="170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Совета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профилактике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правонарушений,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комиссий по урегулированию споров между участниками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0" w:lineRule="auto"/>
              <w:ind w:righ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Выбранные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представители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планом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828"/>
              </w:tabs>
              <w:autoSpaceDE w:val="0"/>
              <w:autoSpaceDN w:val="0"/>
              <w:spacing w:after="0" w:line="240" w:lineRule="auto"/>
              <w:ind w:left="-127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Замдиректора</w:t>
            </w:r>
            <w:r w:rsidRPr="00D84D07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84D07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ВР,</w:t>
            </w:r>
          </w:p>
          <w:p w:rsidR="004553C4" w:rsidRPr="00D84D07" w:rsidRDefault="004553C4" w:rsidP="00DE7769">
            <w:pPr>
              <w:widowControl w:val="0"/>
              <w:tabs>
                <w:tab w:val="left" w:pos="1828"/>
              </w:tabs>
              <w:autoSpaceDE w:val="0"/>
              <w:autoSpaceDN w:val="0"/>
              <w:spacing w:after="0" w:line="240" w:lineRule="auto"/>
              <w:ind w:left="-127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уполномоченный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урегулированию</w:t>
            </w:r>
            <w:r w:rsidRPr="00D84D07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споров</w:t>
            </w:r>
            <w:r w:rsidRPr="00D84D07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между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участниками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образовательных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</w:tc>
      </w:tr>
      <w:tr w:rsidR="004553C4" w:rsidRPr="004C77D9" w:rsidTr="00D84D07">
        <w:trPr>
          <w:trHeight w:hRule="exact" w:val="312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Общешкольные</w:t>
            </w:r>
            <w:r w:rsidRPr="00D84D07">
              <w:rPr>
                <w:rFonts w:ascii="Times New Roman" w:hAnsi="Times New Roman"/>
                <w:i/>
                <w:spacing w:val="1"/>
                <w:sz w:val="24"/>
                <w:szCs w:val="24"/>
                <w:u w:val="single"/>
              </w:rPr>
              <w:t xml:space="preserve"> </w:t>
            </w:r>
            <w:r w:rsidRPr="00D84D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родительские</w:t>
            </w:r>
            <w:r w:rsidRPr="00D84D07">
              <w:rPr>
                <w:rFonts w:ascii="Times New Roman" w:hAnsi="Times New Roman"/>
                <w:i/>
                <w:spacing w:val="1"/>
                <w:sz w:val="24"/>
                <w:szCs w:val="24"/>
                <w:u w:val="single"/>
              </w:rPr>
              <w:t xml:space="preserve"> </w:t>
            </w:r>
            <w:r w:rsidRPr="00D84D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собрания,</w:t>
            </w:r>
            <w:r w:rsidRPr="00D84D07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происходящие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режиме обсуждения наиболее острых проблем обучения и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школьников:</w:t>
            </w:r>
          </w:p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«Семья</w:t>
            </w:r>
            <w:r w:rsidRPr="00D84D0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</w:t>
            </w:r>
            <w:r w:rsidRPr="00D84D0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школы:</w:t>
            </w:r>
            <w:r w:rsidRPr="00D84D0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взгляд</w:t>
            </w:r>
            <w:r w:rsidRPr="00D84D0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одном</w:t>
            </w:r>
            <w:r w:rsidRPr="00D84D0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направлении»;</w:t>
            </w:r>
          </w:p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2" w:lineRule="auto"/>
              <w:ind w:left="113" w:right="-108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«Влияние</w:t>
            </w:r>
            <w:r w:rsidRPr="00D84D07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внутрисемейных</w:t>
            </w:r>
            <w:r w:rsidRPr="00D84D07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отношений</w:t>
            </w:r>
            <w:r w:rsidRPr="00D84D07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84D07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эмоциональное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состояние ребенка и</w:t>
            </w:r>
            <w:r w:rsidRPr="00D84D0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здоровье»;</w:t>
            </w:r>
          </w:p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2" w:lineRule="auto"/>
              <w:ind w:left="113" w:right="-108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«Воспитание</w:t>
            </w:r>
            <w:r w:rsidRPr="00D84D0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успешного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ребенка»;</w:t>
            </w:r>
          </w:p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2" w:lineRule="auto"/>
              <w:ind w:left="113" w:right="-108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«Здоровый</w:t>
            </w:r>
            <w:r w:rsidRPr="00D84D0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образ</w:t>
            </w:r>
            <w:r w:rsidRPr="00D84D0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семьи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залог</w:t>
            </w:r>
            <w:r w:rsidRPr="00D84D0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здоровья</w:t>
            </w:r>
            <w:r w:rsidRPr="00D84D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ребенка».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Сентябрь</w:t>
            </w:r>
          </w:p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2" w:lineRule="auto"/>
              <w:ind w:left="-127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Директор,</w:t>
            </w:r>
            <w:r w:rsidRPr="00D84D07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D84D07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директора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4553C4" w:rsidRPr="004C77D9" w:rsidTr="00D84D07">
        <w:trPr>
          <w:trHeight w:hRule="exact" w:val="142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открытых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дверей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68" w:lineRule="exact"/>
              <w:ind w:left="-127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tabs>
                <w:tab w:val="left" w:pos="2481"/>
              </w:tabs>
              <w:autoSpaceDE w:val="0"/>
              <w:autoSpaceDN w:val="0"/>
              <w:spacing w:after="0" w:line="274" w:lineRule="exact"/>
              <w:ind w:left="-127" w:right="-89"/>
              <w:jc w:val="both"/>
              <w:rPr>
                <w:rFonts w:ascii="Times New Roman" w:hAnsi="Times New Roman"/>
                <w:spacing w:val="-57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 xml:space="preserve">Педагогический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коллектив,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</w:p>
          <w:p w:rsidR="004553C4" w:rsidRPr="00D84D07" w:rsidRDefault="004553C4" w:rsidP="00DE7769">
            <w:pPr>
              <w:widowControl w:val="0"/>
              <w:tabs>
                <w:tab w:val="left" w:pos="2481"/>
              </w:tabs>
              <w:autoSpaceDE w:val="0"/>
              <w:autoSpaceDN w:val="0"/>
              <w:spacing w:after="0" w:line="274" w:lineRule="exact"/>
              <w:ind w:left="-127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председатели</w:t>
            </w:r>
            <w:r w:rsidRPr="00D84D0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</w:tr>
      <w:tr w:rsidR="004553C4" w:rsidRPr="004C77D9" w:rsidTr="00D84D07">
        <w:trPr>
          <w:trHeight w:hRule="exact" w:val="8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D84D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классных</w:t>
            </w:r>
            <w:r w:rsidRPr="00D84D0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родительских</w:t>
            </w:r>
            <w:r w:rsidRPr="00D84D0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собраний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 раз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четверть по планам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ВР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37" w:lineRule="auto"/>
              <w:ind w:left="-127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руководители,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п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редседатели</w:t>
            </w:r>
            <w:r w:rsidRPr="00D84D0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</w:tr>
      <w:tr w:rsidR="004553C4" w:rsidRPr="004C77D9" w:rsidTr="00D84D07">
        <w:trPr>
          <w:trHeight w:hRule="exact" w:val="125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Проведение</w:t>
            </w:r>
            <w:r w:rsidRPr="00D84D0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родительского  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всеобуча.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 соответствии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 утверж-денной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Программой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68" w:lineRule="exact"/>
              <w:ind w:left="-127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74" w:lineRule="exact"/>
              <w:ind w:left="-127"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  <w:r w:rsidRPr="00D84D07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4553C4" w:rsidRPr="004C77D9" w:rsidTr="00D84D07">
        <w:trPr>
          <w:trHeight w:hRule="exact" w:val="126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ab/>
              <w:t>родителей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ab/>
              <w:t>школьных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ab/>
              <w:t>успехах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ab/>
              <w:t>и  проблемах</w:t>
            </w:r>
            <w:r w:rsidRPr="00D84D07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их</w:t>
            </w:r>
            <w:r w:rsidRPr="00D84D07"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детей,</w:t>
            </w:r>
            <w:r w:rsidRPr="00D84D07"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D84D07"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D84D07"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класса</w:t>
            </w:r>
            <w:r w:rsidRPr="00D84D07"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целом</w:t>
            </w:r>
            <w:r w:rsidRPr="00D84D07"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(через мессенджеры)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120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553C4" w:rsidRPr="004C77D9" w:rsidTr="00D84D07">
        <w:trPr>
          <w:trHeight w:hRule="exact" w:val="143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Организация на базе класса, школы семейных праздников,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конкурсов,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соревнований,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направленных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сплочение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семьи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73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По плану ВР классов и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  <w:r w:rsidRPr="00D84D07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 xml:space="preserve">родительские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комитеты,</w:t>
            </w:r>
            <w:r w:rsidRPr="00D84D07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ученические активы</w:t>
            </w:r>
          </w:p>
        </w:tc>
      </w:tr>
      <w:tr w:rsidR="004553C4" w:rsidRPr="004C77D9" w:rsidTr="00D84D07">
        <w:trPr>
          <w:trHeight w:hRule="exact" w:val="26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1291"/>
                <w:tab w:val="left" w:pos="2467"/>
                <w:tab w:val="left" w:pos="3340"/>
              </w:tabs>
              <w:autoSpaceDE w:val="0"/>
              <w:autoSpaceDN w:val="0"/>
              <w:spacing w:after="0" w:line="268" w:lineRule="exact"/>
              <w:ind w:lef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Pr="00D84D07">
              <w:rPr>
                <w:rFonts w:ascii="Times New Roman" w:hAnsi="Times New Roman"/>
                <w:b/>
                <w:i/>
                <w:spacing w:val="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На индивидуальном</w:t>
            </w:r>
            <w:r w:rsidRPr="00D84D07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b/>
                <w:i/>
                <w:sz w:val="24"/>
                <w:szCs w:val="24"/>
              </w:rPr>
              <w:t>уровне.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1732"/>
              </w:tabs>
              <w:spacing w:after="0" w:line="237" w:lineRule="auto"/>
              <w:ind w:left="-108" w:right="-145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ind w:left="127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37" w:lineRule="auto"/>
              <w:ind w:left="11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53C4" w:rsidRPr="004C77D9" w:rsidTr="00D84D07">
        <w:trPr>
          <w:trHeight w:hRule="exact" w:val="112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Посещение</w:t>
            </w:r>
            <w:r w:rsidRPr="00D84D0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класса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130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311" w:right="3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D84D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74" w:lineRule="exact"/>
              <w:ind w:left="313" w:right="3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</w:tr>
      <w:tr w:rsidR="004553C4" w:rsidRPr="004C77D9" w:rsidTr="00D84D07">
        <w:trPr>
          <w:trHeight w:hRule="exact" w:val="227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40" w:lineRule="auto"/>
              <w:ind w:left="113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Оказание помощи родителям школьников или их законным</w:t>
            </w:r>
            <w:r w:rsidRPr="00D84D07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представителям в регулировании отношений между ними,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администрацией</w:t>
            </w:r>
            <w:r w:rsidRPr="00D84D07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D84D0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</w:t>
            </w:r>
            <w:r w:rsidRPr="00D84D0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учителями-предметниками</w:t>
            </w:r>
            <w:r w:rsidRPr="00D84D0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(по необходимости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через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школьную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службы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медиации;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уполномоченного</w:t>
            </w:r>
            <w:r w:rsidRPr="00D84D07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правам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ребенка)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136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154" w:right="146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Pr="00D84D0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службы</w:t>
            </w:r>
            <w:r w:rsidRPr="00D84D0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медиации,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уполномоченный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по правам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ребенка,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D84D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553C4" w:rsidRPr="004C77D9" w:rsidTr="00D84D07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37" w:lineRule="auto"/>
              <w:ind w:left="113" w:right="8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c целью координации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воспитательных</w:t>
            </w:r>
            <w:r w:rsidRPr="00D84D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усилий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13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37" w:lineRule="auto"/>
              <w:ind w:right="261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Администрация, педагоги,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37" w:lineRule="auto"/>
              <w:ind w:right="261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3C4" w:rsidRPr="004C77D9" w:rsidTr="00D84D07">
        <w:trPr>
          <w:trHeight w:hRule="exact" w:val="12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со</w:t>
            </w:r>
            <w:r w:rsidRPr="00D84D0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стороны родителей</w:t>
            </w:r>
            <w:r w:rsidRPr="00D84D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</w:t>
            </w:r>
            <w:r w:rsidRPr="00D84D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подготовке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и</w:t>
            </w:r>
            <w:r w:rsidRPr="00D84D0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проведении общешкольных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ab/>
              <w:t>и внутриклассных мероприятий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D84D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68" w:lineRule="exact"/>
              <w:ind w:left="125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В соответ-ствии</w:t>
            </w:r>
            <w:r w:rsidRPr="00D84D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4553C4" w:rsidRPr="00D84D07" w:rsidRDefault="004553C4" w:rsidP="00DE7769">
            <w:pPr>
              <w:widowControl w:val="0"/>
              <w:autoSpaceDE w:val="0"/>
              <w:autoSpaceDN w:val="0"/>
              <w:spacing w:after="0" w:line="240" w:lineRule="auto"/>
              <w:ind w:left="134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планом</w:t>
            </w:r>
            <w:r w:rsidRPr="00D84D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68" w:lineRule="exact"/>
              <w:ind w:lef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 xml:space="preserve">Председатели родительских комитетов, </w:t>
            </w:r>
            <w:r w:rsidRPr="00D84D07">
              <w:rPr>
                <w:rFonts w:ascii="Times New Roman" w:hAnsi="Times New Roman"/>
                <w:spacing w:val="-1"/>
                <w:sz w:val="24"/>
                <w:szCs w:val="24"/>
              </w:rPr>
              <w:t>классные</w:t>
            </w:r>
            <w:r w:rsidRPr="00D84D0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84D0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553C4" w:rsidRPr="004C77D9" w:rsidTr="00D84D07">
        <w:trPr>
          <w:trHeight w:hRule="exact" w:val="29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68" w:lineRule="exact"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Модуль  «Детские общественные объединения»</w:t>
            </w:r>
          </w:p>
        </w:tc>
      </w:tr>
      <w:tr w:rsidR="004553C4" w:rsidRPr="004C77D9" w:rsidTr="00D84D07">
        <w:trPr>
          <w:trHeight w:hRule="exact" w:val="8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Дела</w:t>
            </w:r>
            <w:r w:rsidRPr="00D84D07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события</w:t>
            </w:r>
            <w:r w:rsidRPr="00D84D07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22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53C4" w:rsidRPr="004C77D9" w:rsidTr="00D84D07">
        <w:trPr>
          <w:trHeight w:hRule="exact" w:val="99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4553C4" w:rsidRPr="004C77D9" w:rsidTr="00D84D07">
        <w:trPr>
          <w:trHeight w:hRule="exact" w:val="85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tabs>
                <w:tab w:val="left" w:pos="37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Социально-благотворительная  акция «День добра»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4553C4" w:rsidRPr="004C77D9" w:rsidTr="00D84D07">
        <w:trPr>
          <w:trHeight w:hRule="exact" w:val="84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5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56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Благотворительная ярмарка-продажа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5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5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5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70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5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227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Весенняя Неделя Добра (ряд мероприятий, осуществляемых каждым классом и волонтер-ским движением Школы: «Чистое село - чистая планета», «Памяти павших»,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5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4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проектах и акциях РДШ</w:t>
            </w:r>
          </w:p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(Приложение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5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Руководитель РДШ,</w:t>
            </w:r>
          </w:p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53C4" w:rsidRPr="004C77D9" w:rsidTr="00D84D07">
        <w:trPr>
          <w:trHeight w:hRule="exact" w:val="84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Работа по плану ЮИД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54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0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ЮИД классные руководители</w:t>
            </w:r>
          </w:p>
        </w:tc>
      </w:tr>
      <w:tr w:rsidR="004553C4" w:rsidRPr="004C77D9" w:rsidTr="00D84D07">
        <w:trPr>
          <w:trHeight w:hRule="exact" w:val="84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школьного спортивного клуба «Старты надежд»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D84D07" w:rsidRDefault="004553C4" w:rsidP="00DE7769">
            <w:pPr>
              <w:widowControl w:val="0"/>
              <w:tabs>
                <w:tab w:val="left" w:pos="154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tbl>
      <w:tblPr>
        <w:tblpPr w:leftFromText="180" w:rightFromText="180" w:vertAnchor="text" w:horzAnchor="margin" w:tblpY="-293"/>
        <w:tblW w:w="10029" w:type="dxa"/>
        <w:tblLayout w:type="fixed"/>
        <w:tblCellMar>
          <w:top w:w="8" w:type="dxa"/>
          <w:left w:w="106" w:type="dxa"/>
          <w:right w:w="50" w:type="dxa"/>
        </w:tblCellMar>
        <w:tblLook w:val="00A0"/>
      </w:tblPr>
      <w:tblGrid>
        <w:gridCol w:w="4075"/>
        <w:gridCol w:w="402"/>
        <w:gridCol w:w="874"/>
        <w:gridCol w:w="304"/>
        <w:gridCol w:w="2106"/>
        <w:gridCol w:w="291"/>
        <w:gridCol w:w="1977"/>
      </w:tblGrid>
      <w:tr w:rsidR="004553C4" w:rsidRPr="004C77D9" w:rsidTr="004C77D9">
        <w:trPr>
          <w:trHeight w:val="50"/>
        </w:trPr>
        <w:tc>
          <w:tcPr>
            <w:tcW w:w="1002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«Служба психолого-педагогического сопровождения»</w:t>
            </w:r>
          </w:p>
        </w:tc>
      </w:tr>
      <w:tr w:rsidR="004553C4" w:rsidRPr="004C77D9" w:rsidTr="004C77D9">
        <w:trPr>
          <w:trHeight w:val="625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59"/>
              <w:ind w:left="80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ind w:left="89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 Классы 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left="176" w:right="108" w:hanging="6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62"/>
              <w:ind w:left="85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 Ответственные </w:t>
            </w:r>
          </w:p>
        </w:tc>
      </w:tr>
      <w:tr w:rsidR="004553C4" w:rsidRPr="004C77D9" w:rsidTr="004C77D9">
        <w:trPr>
          <w:trHeight w:val="2549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социальной службы школы:</w:t>
            </w:r>
          </w:p>
          <w:p w:rsidR="004553C4" w:rsidRPr="004C77D9" w:rsidRDefault="004553C4" w:rsidP="004C77D9">
            <w:pPr>
              <w:numPr>
                <w:ilvl w:val="0"/>
                <w:numId w:val="28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планов работы социального педагога</w:t>
            </w:r>
          </w:p>
          <w:p w:rsidR="004553C4" w:rsidRPr="004C77D9" w:rsidRDefault="004553C4" w:rsidP="004C77D9">
            <w:pPr>
              <w:numPr>
                <w:ilvl w:val="0"/>
                <w:numId w:val="28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553C4" w:rsidRPr="004C77D9" w:rsidTr="004C77D9">
        <w:trPr>
          <w:trHeight w:val="3383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Акция «Внимание – дети!»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информационных материалов на стендах, классные уголки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«Правила дорожного движения»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Беседы: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Твой путь в школу (самый безопасный маршрут).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Как мы знаем правила дорожного движения.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Наш путь в школу и новые безопасные маршруты.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Беседы и практические занятия: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Наш безопасный путь в школу.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правила дорожного движения на городских улицах.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дорожного движения – закон улиц и дорог.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Будь бдителен по дороге в школу. Опасные ситуации на дороге.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дорожного движения – закон жизни.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Обязанности водителей, пешеходов и пассажиров.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детского творчества «Дорога и мы»: школьный этап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за ПДДТТ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553C4" w:rsidRPr="004C77D9" w:rsidTr="004C77D9">
        <w:trPr>
          <w:trHeight w:val="1701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40" w:lineRule="auto"/>
              <w:ind w:left="-107" w:right="-151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Урок-беседа «Терроризм не имеет границ»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2404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Неделя безопасности детей  и подростков.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Урок окружающего мира о подготовке детей и подростков к действиям в условиях экстремальных и опасных ситуаций (1-4 классы)</w:t>
            </w:r>
          </w:p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40" w:lineRule="auto"/>
              <w:ind w:left="-5" w:right="-151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749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lang w:eastAsia="ru-RU"/>
              </w:rPr>
              <w:t>Оперативно – профилактическое мероприятие «Школа»:</w:t>
            </w:r>
          </w:p>
          <w:p w:rsidR="004553C4" w:rsidRPr="004C77D9" w:rsidRDefault="004553C4" w:rsidP="004C77D9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74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Родительские собрания «Дети идут в школу»</w:t>
            </w:r>
          </w:p>
          <w:p w:rsidR="004553C4" w:rsidRPr="004C77D9" w:rsidRDefault="004553C4" w:rsidP="004C77D9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 «Как я готов к</w:t>
            </w:r>
            <w:r w:rsidRPr="004C77D9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школе»</w:t>
            </w:r>
          </w:p>
          <w:p w:rsidR="004553C4" w:rsidRPr="004C77D9" w:rsidRDefault="004553C4" w:rsidP="004C77D9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Рейд по проверке посещаемости, внешнего вида  и готовности к</w:t>
            </w:r>
            <w:r w:rsidRPr="004C77D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занятиям.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379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Всероссийский урок безопасности школьников в сети Интернет:</w:t>
            </w:r>
          </w:p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Урок – сказка «Сказка о золотых правилах безопасности в Интернет» (1-4 классы)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674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Неделя толерантности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3496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D67A67" w:rsidRDefault="004553C4" w:rsidP="004C77D9">
            <w:pPr>
              <w:pStyle w:val="TableParagraph"/>
              <w:rPr>
                <w:lang w:eastAsia="ru-RU"/>
              </w:rPr>
            </w:pPr>
            <w:r w:rsidRPr="00D67A67">
              <w:rPr>
                <w:lang w:eastAsia="ru-RU"/>
              </w:rPr>
              <w:t>Месяц правовых знаний</w:t>
            </w:r>
          </w:p>
          <w:p w:rsidR="004553C4" w:rsidRPr="00D67A67" w:rsidRDefault="004553C4" w:rsidP="004C77D9">
            <w:pPr>
              <w:pStyle w:val="TableParagraph"/>
              <w:rPr>
                <w:lang w:eastAsia="ru-RU"/>
              </w:rPr>
            </w:pPr>
            <w:r w:rsidRPr="00D67A67">
              <w:rPr>
                <w:lang w:eastAsia="ru-RU"/>
              </w:rPr>
              <w:t>Выставка в библиотеке «Правовая культура человека»</w:t>
            </w:r>
          </w:p>
          <w:p w:rsidR="004553C4" w:rsidRPr="00D67A67" w:rsidRDefault="004553C4" w:rsidP="004C77D9">
            <w:pPr>
              <w:pStyle w:val="TableParagraph"/>
              <w:rPr>
                <w:lang w:eastAsia="ru-RU"/>
              </w:rPr>
            </w:pPr>
            <w:r w:rsidRPr="00D67A67">
              <w:rPr>
                <w:lang w:eastAsia="ru-RU"/>
              </w:rPr>
              <w:t>Викторина «Твои права и обязанности»</w:t>
            </w:r>
          </w:p>
          <w:p w:rsidR="004553C4" w:rsidRDefault="004553C4" w:rsidP="004C77D9">
            <w:pPr>
              <w:pStyle w:val="TableParagraph"/>
              <w:rPr>
                <w:lang w:eastAsia="ru-RU"/>
              </w:rPr>
            </w:pPr>
            <w:r w:rsidRPr="00D67A67">
              <w:rPr>
                <w:lang w:eastAsia="ru-RU"/>
              </w:rPr>
              <w:t>Викторина «На страже порядка»</w:t>
            </w:r>
          </w:p>
          <w:p w:rsidR="004553C4" w:rsidRPr="00D67A67" w:rsidRDefault="004553C4" w:rsidP="004C77D9">
            <w:pPr>
              <w:pStyle w:val="TableParagraph"/>
              <w:rPr>
                <w:lang w:eastAsia="ru-RU"/>
              </w:rPr>
            </w:pPr>
            <w:r w:rsidRPr="001F4B24">
              <w:rPr>
                <w:lang w:eastAsia="ru-RU"/>
              </w:rPr>
              <w:t>Дискуссия «Тревожная кнопка»</w:t>
            </w:r>
          </w:p>
          <w:p w:rsidR="004553C4" w:rsidRPr="00D67A67" w:rsidRDefault="004553C4" w:rsidP="004C77D9">
            <w:pPr>
              <w:pStyle w:val="TableParagraph"/>
              <w:rPr>
                <w:lang w:eastAsia="ru-RU"/>
              </w:rPr>
            </w:pPr>
            <w:r w:rsidRPr="00D67A67">
              <w:rPr>
                <w:lang w:eastAsia="ru-RU"/>
              </w:rPr>
              <w:t>День прав человека. «Уроки правовой грамотности»</w:t>
            </w:r>
          </w:p>
          <w:p w:rsidR="004553C4" w:rsidRPr="00D67A67" w:rsidRDefault="004553C4" w:rsidP="004C77D9">
            <w:pPr>
              <w:pStyle w:val="TableParagraph"/>
              <w:rPr>
                <w:lang w:eastAsia="ru-RU"/>
              </w:rPr>
            </w:pPr>
            <w:r w:rsidRPr="00D67A67">
              <w:rPr>
                <w:lang w:eastAsia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4553C4" w:rsidRPr="00045650" w:rsidRDefault="004553C4" w:rsidP="004C77D9">
            <w:pPr>
              <w:pStyle w:val="TableParagraph"/>
              <w:rPr>
                <w:lang w:eastAsia="ru-RU"/>
              </w:rPr>
            </w:pPr>
            <w:r w:rsidRPr="00D67A67">
              <w:rPr>
                <w:lang w:eastAsia="ru-RU"/>
              </w:rPr>
              <w:t>Классный час «Междунар</w:t>
            </w:r>
            <w:r>
              <w:rPr>
                <w:lang w:eastAsia="ru-RU"/>
              </w:rPr>
              <w:t>одный день борьбы с коррупцией»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ноябрь -</w:t>
            </w:r>
          </w:p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337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прав человека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(10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4553C4" w:rsidRPr="004C77D9" w:rsidTr="004C77D9">
        <w:trPr>
          <w:trHeight w:val="1046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День Конституции Российской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Федерации (12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746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выставок :</w:t>
            </w:r>
          </w:p>
          <w:p w:rsidR="004553C4" w:rsidRPr="004C77D9" w:rsidRDefault="004553C4" w:rsidP="004C77D9">
            <w:pPr>
              <w:numPr>
                <w:ilvl w:val="0"/>
                <w:numId w:val="29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Презентаций на тему «Мы разные – мы равные!»;</w:t>
            </w:r>
          </w:p>
          <w:p w:rsidR="004553C4" w:rsidRPr="004C77D9" w:rsidRDefault="004553C4" w:rsidP="004C77D9">
            <w:pPr>
              <w:numPr>
                <w:ilvl w:val="0"/>
                <w:numId w:val="29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поделок  «Волшебный мир бумаги».</w:t>
            </w:r>
          </w:p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2404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40" w:lineRule="auto"/>
              <w:ind w:left="109" w:right="313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Неделя безопасного интернета «Безопасность в глобальной сети»</w:t>
            </w:r>
          </w:p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Профилактическая беседа - диалог с учащимися «Безопасность в интернете» Профилактическая</w:t>
            </w:r>
            <w:r w:rsidRPr="004C77D9">
              <w:rPr>
                <w:rFonts w:ascii="Times New Roman" w:hAnsi="Times New Roman"/>
                <w:sz w:val="24"/>
                <w:lang w:eastAsia="ru-RU"/>
              </w:rPr>
              <w:tab/>
              <w:t>беседа</w:t>
            </w:r>
            <w:r w:rsidRPr="004C77D9">
              <w:rPr>
                <w:rFonts w:ascii="Times New Roman" w:hAnsi="Times New Roman"/>
                <w:sz w:val="24"/>
                <w:lang w:eastAsia="ru-RU"/>
              </w:rPr>
              <w:tab/>
              <w:t>безопасность. Административная и уголовная ответственность»</w:t>
            </w:r>
          </w:p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Тематический урок «Интернет – друг или враг?»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407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Декада</w:t>
            </w:r>
            <w:r w:rsidRPr="004C77D9">
              <w:rPr>
                <w:rFonts w:ascii="Times New Roman" w:hAnsi="Times New Roman"/>
                <w:spacing w:val="58"/>
                <w:sz w:val="24"/>
                <w:lang w:eastAsia="ru-RU"/>
              </w:rPr>
              <w:t xml:space="preserve"> </w:t>
            </w:r>
            <w:r w:rsidRPr="004C77D9">
              <w:rPr>
                <w:rFonts w:ascii="Times New Roman" w:hAnsi="Times New Roman"/>
                <w:sz w:val="24"/>
                <w:lang w:eastAsia="ru-RU"/>
              </w:rPr>
              <w:t>ЗОЖ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4553C4" w:rsidRPr="004C77D9" w:rsidTr="004C77D9">
        <w:trPr>
          <w:trHeight w:val="1223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56" w:lineRule="exact"/>
              <w:ind w:left="27" w:right="19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Месячник медиации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229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64" w:lineRule="exact"/>
              <w:ind w:left="27" w:right="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Единый день детского телефона</w:t>
            </w:r>
          </w:p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68" w:lineRule="exact"/>
              <w:ind w:left="27"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доверия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221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Акция «Внимание дети!»</w:t>
            </w:r>
          </w:p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70" w:lineRule="atLeast"/>
              <w:ind w:left="26" w:right="19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Единый день детской дорожной безопасности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2404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Поддержка неполных, многодетных и малообеспеченных семей:</w:t>
            </w:r>
          </w:p>
          <w:p w:rsidR="004553C4" w:rsidRPr="004C77D9" w:rsidRDefault="004553C4" w:rsidP="004C77D9">
            <w:pPr>
              <w:numPr>
                <w:ilvl w:val="0"/>
                <w:numId w:val="30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4553C4" w:rsidRPr="004C77D9" w:rsidRDefault="004553C4" w:rsidP="004C77D9">
            <w:pPr>
              <w:numPr>
                <w:ilvl w:val="0"/>
                <w:numId w:val="30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отдыха детей в дни школьных каникул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165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мероприятиях КЦТТ профилактической направленности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831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районных  круглых столах, посвящённых здоровьесберегающим технологиям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53C4" w:rsidRPr="004C77D9" w:rsidTr="004C77D9">
        <w:trPr>
          <w:trHeight w:val="1685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Совместная деятельность с  ГБУ РК «Сакский районный центр социальных служб для семьи, детей и молодежи»  по формированию навыков здорового образа жизни, коррекции девиантного поведения, здоровьесберегающим технологиям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965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Психолого-педагогическое направление:</w:t>
            </w:r>
          </w:p>
          <w:p w:rsidR="004553C4" w:rsidRPr="004C77D9" w:rsidRDefault="004553C4" w:rsidP="004C77D9">
            <w:pPr>
              <w:numPr>
                <w:ilvl w:val="0"/>
                <w:numId w:val="31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4553C4" w:rsidRPr="004C77D9" w:rsidRDefault="004553C4" w:rsidP="004C77D9">
            <w:pPr>
              <w:numPr>
                <w:ilvl w:val="0"/>
                <w:numId w:val="31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средств и форм психологического сопровождения школьников</w:t>
            </w:r>
          </w:p>
          <w:p w:rsidR="004553C4" w:rsidRPr="004C77D9" w:rsidRDefault="004553C4" w:rsidP="004C77D9">
            <w:pPr>
              <w:numPr>
                <w:ilvl w:val="0"/>
                <w:numId w:val="31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Психокоррекционная и развивающая работа со школьниками</w:t>
            </w:r>
          </w:p>
          <w:p w:rsidR="004553C4" w:rsidRPr="004C77D9" w:rsidRDefault="004553C4" w:rsidP="004C77D9">
            <w:pPr>
              <w:numPr>
                <w:ilvl w:val="0"/>
                <w:numId w:val="31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Консультирование и просвещение учащихся, педагогов и родителей</w:t>
            </w:r>
          </w:p>
          <w:p w:rsidR="004553C4" w:rsidRPr="004C77D9" w:rsidRDefault="004553C4" w:rsidP="004C77D9">
            <w:pPr>
              <w:numPr>
                <w:ilvl w:val="0"/>
                <w:numId w:val="31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 одарёнными детьми по методике </w:t>
            </w:r>
            <w:r w:rsidRPr="004C77D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Лейтеса и Бабаевой</w:t>
            </w:r>
          </w:p>
          <w:p w:rsidR="004553C4" w:rsidRPr="004C77D9" w:rsidRDefault="004553C4" w:rsidP="004C77D9">
            <w:pPr>
              <w:numPr>
                <w:ilvl w:val="0"/>
                <w:numId w:val="31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2404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Медико-социальное направление: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профилактических бесед с учащимися о формировании здорового образа жизни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 о привычках, полезных и вредных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 о режиме дня школьника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 и внеклассные мероприятия, посвящённые организации здорового питания школьников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Выпуск стенной газеты «Здоровье- это здорово!» 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Профилактические мероприятия, направленные на предупреждение </w:t>
            </w:r>
            <w:r w:rsidRPr="004C77D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девиантного</w:t>
            </w: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поведения подростков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Pr="004C77D9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Совета по профилактике правонарушений</w:t>
            </w:r>
            <w:r w:rsidRPr="004C77D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несовершеннолетних.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Ведение внутришкольного учета учащихся, склонных к девиантному поведению, коррекцонные мероприятия по предотвращению правонарушений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Выявление неблагополучных семей и контроль за процессом внутрисемейного воспитания</w:t>
            </w:r>
          </w:p>
          <w:p w:rsidR="004553C4" w:rsidRPr="004C77D9" w:rsidRDefault="004553C4" w:rsidP="004C77D9">
            <w:pPr>
              <w:numPr>
                <w:ilvl w:val="0"/>
                <w:numId w:val="3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659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Программа асоциального поведения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651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 работы Совета профилактики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849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 работы Службы медиации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385"/>
        </w:trPr>
        <w:tc>
          <w:tcPr>
            <w:tcW w:w="1002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3C4" w:rsidRPr="004C77D9" w:rsidRDefault="004553C4" w:rsidP="004C77D9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«Волонтёрство»</w:t>
            </w:r>
          </w:p>
        </w:tc>
      </w:tr>
      <w:tr w:rsidR="004553C4" w:rsidRPr="004C77D9" w:rsidTr="004C77D9">
        <w:trPr>
          <w:trHeight w:val="613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59"/>
              <w:ind w:left="80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ind w:left="89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 Классы 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/>
              <w:ind w:left="176" w:right="106" w:hanging="8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62"/>
              <w:ind w:left="85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 Ответственные </w:t>
            </w:r>
          </w:p>
        </w:tc>
      </w:tr>
      <w:tr w:rsidR="004553C4" w:rsidRPr="004C77D9" w:rsidTr="004C77D9">
        <w:trPr>
          <w:trHeight w:val="892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Акция «Чистая суббота»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892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64" w:lineRule="exact"/>
              <w:ind w:left="27" w:right="17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Благотворительная  акция «Белый цветок»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директора по ВР Классные руководители</w:t>
            </w:r>
          </w:p>
        </w:tc>
      </w:tr>
      <w:tr w:rsidR="004553C4" w:rsidRPr="004C77D9" w:rsidTr="004C77D9">
        <w:trPr>
          <w:trHeight w:val="535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Всемирный день защиты животных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892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Эколого-благотворительный проект «Крышечки ДоброТы»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892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Муниципальная акция 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«Их именами названы улицы»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892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День прорыва блокады Ленинграда.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Акция «Гвоздика Памяти»</w:t>
            </w:r>
          </w:p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lang w:eastAsia="ru-RU"/>
              </w:rPr>
              <w:t>Акция «Письмо ветерану»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январь, апрель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892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Акция «Свеча памяти».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892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Работа по реализации Концепции развития социального добровольчества:</w:t>
            </w:r>
          </w:p>
          <w:p w:rsidR="004553C4" w:rsidRPr="004C77D9" w:rsidRDefault="004553C4" w:rsidP="004C77D9">
            <w:pPr>
              <w:numPr>
                <w:ilvl w:val="0"/>
                <w:numId w:val="33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добровольческих акциях района</w:t>
            </w:r>
          </w:p>
          <w:p w:rsidR="004553C4" w:rsidRPr="004C77D9" w:rsidRDefault="004553C4" w:rsidP="004C77D9">
            <w:pPr>
              <w:numPr>
                <w:ilvl w:val="0"/>
                <w:numId w:val="33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волонтёрском движении школы, района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553C4" w:rsidRPr="004C77D9" w:rsidRDefault="004553C4" w:rsidP="004C7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53C4" w:rsidRPr="004C77D9" w:rsidRDefault="004553C4" w:rsidP="004C77D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53C4" w:rsidRPr="004C77D9" w:rsidTr="004C77D9">
        <w:trPr>
          <w:trHeight w:val="400"/>
        </w:trPr>
        <w:tc>
          <w:tcPr>
            <w:tcW w:w="1002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3C4" w:rsidRPr="004C77D9" w:rsidRDefault="004553C4" w:rsidP="004C77D9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 «Экскурсии, походы»</w:t>
            </w:r>
          </w:p>
        </w:tc>
      </w:tr>
      <w:tr w:rsidR="004553C4" w:rsidRPr="004C77D9" w:rsidTr="004C77D9">
        <w:trPr>
          <w:trHeight w:val="1062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59"/>
              <w:ind w:left="80"/>
              <w:jc w:val="center"/>
              <w:rPr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4553C4" w:rsidRPr="004C77D9" w:rsidRDefault="004553C4" w:rsidP="004C77D9">
            <w:pPr>
              <w:spacing w:after="0"/>
              <w:ind w:left="16"/>
              <w:jc w:val="center"/>
              <w:rPr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lang w:eastAsia="ru-RU"/>
              </w:rPr>
              <w:t xml:space="preserve">Дела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ind w:left="89"/>
              <w:jc w:val="center"/>
              <w:rPr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4553C4" w:rsidRPr="004C77D9" w:rsidRDefault="004553C4" w:rsidP="004C77D9">
            <w:pPr>
              <w:spacing w:after="0"/>
              <w:ind w:left="192"/>
              <w:rPr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62"/>
              <w:ind w:left="85"/>
              <w:jc w:val="center"/>
              <w:rPr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4553C4" w:rsidRPr="004C77D9" w:rsidRDefault="004553C4" w:rsidP="004C77D9">
            <w:pPr>
              <w:spacing w:after="0"/>
              <w:ind w:left="29"/>
              <w:jc w:val="center"/>
              <w:rPr>
                <w:sz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4553C4" w:rsidRPr="004C77D9" w:rsidTr="004C77D9">
        <w:trPr>
          <w:trHeight w:val="1398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Заместители директора по УВР, </w:t>
            </w:r>
          </w:p>
          <w:p w:rsidR="004553C4" w:rsidRPr="004C77D9" w:rsidRDefault="004553C4" w:rsidP="004C77D9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62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театров  и выставок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/>
              <w:ind w:right="5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6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с </w:t>
            </w:r>
          </w:p>
          <w:p w:rsidR="004553C4" w:rsidRPr="004C77D9" w:rsidRDefault="004553C4" w:rsidP="004C77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планом классных руководителей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973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/>
              <w:ind w:right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 в музеи, знакомства с достопримечательностей городов Крыма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/>
              <w:ind w:right="5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7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с </w:t>
            </w:r>
          </w:p>
          <w:p w:rsidR="004553C4" w:rsidRPr="004C77D9" w:rsidRDefault="004553C4" w:rsidP="004C77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планом классных руководителей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327"/>
        </w:trPr>
        <w:tc>
          <w:tcPr>
            <w:tcW w:w="100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5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 «Школьные  медиа»</w:t>
            </w:r>
          </w:p>
        </w:tc>
      </w:tr>
      <w:tr w:rsidR="004553C4" w:rsidRPr="004C77D9" w:rsidTr="004C77D9">
        <w:trPr>
          <w:trHeight w:val="545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59"/>
              <w:ind w:left="80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ind w:left="89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 Классы 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0"/>
              <w:ind w:left="176" w:right="106" w:hanging="8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C4" w:rsidRPr="004C77D9" w:rsidRDefault="004553C4" w:rsidP="004C77D9">
            <w:pPr>
              <w:spacing w:after="162"/>
              <w:ind w:left="85"/>
              <w:jc w:val="center"/>
              <w:rPr>
                <w:lang w:eastAsia="ru-RU"/>
              </w:rPr>
            </w:pPr>
            <w:r w:rsidRPr="004C77D9">
              <w:rPr>
                <w:rFonts w:ascii="Times New Roman" w:hAnsi="Times New Roman"/>
                <w:b/>
                <w:lang w:eastAsia="ru-RU"/>
              </w:rPr>
              <w:t xml:space="preserve"> Ответственные </w:t>
            </w:r>
          </w:p>
        </w:tc>
      </w:tr>
      <w:tr w:rsidR="004553C4" w:rsidRPr="004C77D9" w:rsidTr="004C77D9">
        <w:trPr>
          <w:trHeight w:val="1100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61" w:line="240" w:lineRule="auto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Выпуск стенгазет  в классах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/>
              <w:ind w:left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53C4" w:rsidRPr="004C77D9" w:rsidTr="004C77D9">
        <w:trPr>
          <w:trHeight w:val="1100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61" w:line="240" w:lineRule="auto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Выпуск  тематических стенгазет, посвященных знаменательным датам и значимым событиям школы.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/>
              <w:ind w:left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C4" w:rsidRPr="004C77D9" w:rsidRDefault="004553C4" w:rsidP="004C77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7D9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4553C4" w:rsidRDefault="004553C4" w:rsidP="0030512B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 xml:space="preserve">Календарь 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 xml:space="preserve">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>на 2021-2022 учебный год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Сентябрь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8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1 сентября - День знаний</w:t>
        </w:r>
      </w:hyperlink>
    </w:p>
    <w:p w:rsidR="004553C4" w:rsidRPr="0030512B" w:rsidRDefault="004553C4" w:rsidP="00933018">
      <w:pPr>
        <w:widowControl w:val="0"/>
        <w:numPr>
          <w:ilvl w:val="0"/>
          <w:numId w:val="11"/>
        </w:numPr>
        <w:tabs>
          <w:tab w:val="left" w:pos="31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0" w:name="bookmark272"/>
      <w:bookmarkEnd w:id="0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открытый урок «ОБЖ» (урок подготовки детей к действиям в условиях различного рода чрезвычайных ситуаций)</w:t>
      </w:r>
    </w:p>
    <w:p w:rsidR="004553C4" w:rsidRPr="0030512B" w:rsidRDefault="004553C4" w:rsidP="00933018">
      <w:pPr>
        <w:widowControl w:val="0"/>
        <w:numPr>
          <w:ilvl w:val="0"/>
          <w:numId w:val="12"/>
        </w:numPr>
        <w:tabs>
          <w:tab w:val="left" w:pos="32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" w:name="bookmark273"/>
      <w:bookmarkEnd w:id="1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солидарности в борьбе с терроризмом</w:t>
      </w:r>
    </w:p>
    <w:p w:rsidR="004553C4" w:rsidRPr="0030512B" w:rsidRDefault="004553C4" w:rsidP="00933018">
      <w:pPr>
        <w:widowControl w:val="0"/>
        <w:numPr>
          <w:ilvl w:val="0"/>
          <w:numId w:val="13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" w:name="bookmark274"/>
      <w:bookmarkEnd w:id="2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распространения грамотности</w:t>
      </w:r>
    </w:p>
    <w:p w:rsidR="004553C4" w:rsidRPr="0030512B" w:rsidRDefault="004553C4" w:rsidP="00933018">
      <w:pPr>
        <w:widowControl w:val="0"/>
        <w:numPr>
          <w:ilvl w:val="0"/>
          <w:numId w:val="11"/>
        </w:numPr>
        <w:tabs>
          <w:tab w:val="left" w:pos="44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3" w:name="bookmark275"/>
      <w:bookmarkEnd w:id="3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(24) 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125 лет со дня рождения В.Л. Гончарова</w:t>
      </w:r>
    </w:p>
    <w:p w:rsidR="004553C4" w:rsidRPr="0030512B" w:rsidRDefault="004553C4" w:rsidP="00933018">
      <w:pPr>
        <w:widowControl w:val="0"/>
        <w:numPr>
          <w:ilvl w:val="0"/>
          <w:numId w:val="14"/>
        </w:numPr>
        <w:tabs>
          <w:tab w:val="left" w:pos="46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4" w:name="bookmark276"/>
      <w:bookmarkEnd w:id="4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130 лет со дня рождения И.М. Виноградова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23 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жестовых языков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9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25-29 сентября - Неделя безопасности дорожного движения</w:t>
        </w:r>
      </w:hyperlink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26 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глухих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Октябрь</w:t>
      </w:r>
    </w:p>
    <w:p w:rsidR="004553C4" w:rsidRPr="0030512B" w:rsidRDefault="004553C4" w:rsidP="00933018">
      <w:pPr>
        <w:widowControl w:val="0"/>
        <w:numPr>
          <w:ilvl w:val="0"/>
          <w:numId w:val="12"/>
        </w:numPr>
        <w:tabs>
          <w:tab w:val="left" w:pos="33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5" w:name="bookmark277"/>
      <w:bookmarkEnd w:id="5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открытый урок «ОБЖ» (приуроченный ко Дню гражданской обороны Российской Федерации)</w:t>
      </w:r>
    </w:p>
    <w:p w:rsidR="004553C4" w:rsidRPr="0030512B" w:rsidRDefault="004553C4" w:rsidP="00933018">
      <w:pPr>
        <w:widowControl w:val="0"/>
        <w:numPr>
          <w:ilvl w:val="0"/>
          <w:numId w:val="12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0" w:history="1">
        <w:bookmarkStart w:id="6" w:name="bookmark278"/>
        <w:bookmarkEnd w:id="6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октября - Международный День учителя</w:t>
        </w:r>
      </w:hyperlink>
    </w:p>
    <w:p w:rsidR="004553C4" w:rsidRPr="0030512B" w:rsidRDefault="004553C4" w:rsidP="00933018">
      <w:pPr>
        <w:widowControl w:val="0"/>
        <w:numPr>
          <w:ilvl w:val="0"/>
          <w:numId w:val="12"/>
        </w:numPr>
        <w:tabs>
          <w:tab w:val="left" w:pos="33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7" w:name="bookmark279"/>
      <w:bookmarkEnd w:id="7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детского церебрального паралича</w:t>
      </w:r>
    </w:p>
    <w:p w:rsidR="004553C4" w:rsidRPr="0030512B" w:rsidRDefault="004553C4" w:rsidP="00933018">
      <w:pPr>
        <w:widowControl w:val="0"/>
        <w:numPr>
          <w:ilvl w:val="0"/>
          <w:numId w:val="14"/>
        </w:numPr>
        <w:tabs>
          <w:tab w:val="left" w:pos="469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8" w:name="bookmark280"/>
      <w:bookmarkEnd w:id="8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100-летие со дня рождения академика Российской академии образования Эрдниева Пюрвя Мучкаевича</w:t>
      </w:r>
    </w:p>
    <w:p w:rsidR="004553C4" w:rsidRPr="0030512B" w:rsidRDefault="004553C4" w:rsidP="00933018">
      <w:pPr>
        <w:widowControl w:val="0"/>
        <w:numPr>
          <w:ilvl w:val="0"/>
          <w:numId w:val="15"/>
        </w:numPr>
        <w:tabs>
          <w:tab w:val="left" w:pos="46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1" w:history="1">
        <w:bookmarkStart w:id="9" w:name="bookmark281"/>
        <w:bookmarkEnd w:id="9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октября - Всемирный день математики</w:t>
        </w:r>
      </w:hyperlink>
    </w:p>
    <w:p w:rsidR="004553C4" w:rsidRPr="0030512B" w:rsidRDefault="004553C4" w:rsidP="00933018">
      <w:pPr>
        <w:widowControl w:val="0"/>
        <w:numPr>
          <w:ilvl w:val="0"/>
          <w:numId w:val="16"/>
        </w:numPr>
        <w:tabs>
          <w:tab w:val="left" w:pos="47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0" w:name="bookmark282"/>
      <w:bookmarkEnd w:id="10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школьных библиотек (четвертый понедельник октября)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Ноябрь</w:t>
      </w:r>
    </w:p>
    <w:p w:rsidR="004553C4" w:rsidRPr="0030512B" w:rsidRDefault="004553C4" w:rsidP="00933018">
      <w:pPr>
        <w:widowControl w:val="0"/>
        <w:numPr>
          <w:ilvl w:val="0"/>
          <w:numId w:val="17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2" w:history="1">
        <w:bookmarkStart w:id="11" w:name="bookmark283"/>
        <w:bookmarkEnd w:id="11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ноября - День народного единства</w:t>
        </w:r>
      </w:hyperlink>
    </w:p>
    <w:p w:rsidR="004553C4" w:rsidRPr="0030512B" w:rsidRDefault="004553C4" w:rsidP="00933018">
      <w:pPr>
        <w:widowControl w:val="0"/>
        <w:numPr>
          <w:ilvl w:val="0"/>
          <w:numId w:val="18"/>
        </w:numPr>
        <w:tabs>
          <w:tab w:val="left" w:pos="44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3" w:history="1">
        <w:bookmarkStart w:id="12" w:name="bookmark284"/>
        <w:bookmarkEnd w:id="12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ноября - 200-летие со дня рождения Ф.М. Достоевского</w:t>
        </w:r>
      </w:hyperlink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13 ноября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слепых</w:t>
      </w:r>
    </w:p>
    <w:p w:rsidR="004553C4" w:rsidRPr="0030512B" w:rsidRDefault="004553C4" w:rsidP="00933018">
      <w:pPr>
        <w:widowControl w:val="0"/>
        <w:numPr>
          <w:ilvl w:val="0"/>
          <w:numId w:val="15"/>
        </w:numPr>
        <w:tabs>
          <w:tab w:val="left" w:pos="47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3" w:name="bookmark285"/>
      <w:bookmarkEnd w:id="13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ноября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толерантности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16 ноября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урок «История самбо»</w:t>
      </w:r>
    </w:p>
    <w:p w:rsidR="004553C4" w:rsidRPr="0030512B" w:rsidRDefault="004553C4" w:rsidP="00933018">
      <w:pPr>
        <w:widowControl w:val="0"/>
        <w:numPr>
          <w:ilvl w:val="0"/>
          <w:numId w:val="19"/>
        </w:numPr>
        <w:tabs>
          <w:tab w:val="left" w:pos="47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4" w:name="bookmark286"/>
      <w:bookmarkEnd w:id="14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ноября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начала Нюрнбергского процесса</w:t>
      </w:r>
    </w:p>
    <w:p w:rsidR="004553C4" w:rsidRPr="0030512B" w:rsidRDefault="004553C4" w:rsidP="00933018">
      <w:pPr>
        <w:widowControl w:val="0"/>
        <w:numPr>
          <w:ilvl w:val="0"/>
          <w:numId w:val="16"/>
        </w:numPr>
        <w:tabs>
          <w:tab w:val="left" w:pos="483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4" w:history="1">
        <w:bookmarkStart w:id="15" w:name="bookmark287"/>
        <w:bookmarkEnd w:id="15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ноября - День матери в России</w:t>
        </w:r>
      </w:hyperlink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Декабрь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 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Всемирный день борьбы со СПИДом</w:t>
      </w:r>
    </w:p>
    <w:p w:rsidR="004553C4" w:rsidRPr="0030512B" w:rsidRDefault="004553C4" w:rsidP="00933018">
      <w:pPr>
        <w:widowControl w:val="0"/>
        <w:numPr>
          <w:ilvl w:val="0"/>
          <w:numId w:val="20"/>
        </w:numPr>
        <w:tabs>
          <w:tab w:val="left" w:pos="32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6" w:name="bookmark288"/>
      <w:bookmarkEnd w:id="16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Неизвестного Солдата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3 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инвалидов</w:t>
      </w:r>
    </w:p>
    <w:p w:rsidR="004553C4" w:rsidRPr="0030512B" w:rsidRDefault="004553C4" w:rsidP="00933018">
      <w:pPr>
        <w:widowControl w:val="0"/>
        <w:numPr>
          <w:ilvl w:val="0"/>
          <w:numId w:val="17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7" w:name="bookmark289"/>
      <w:bookmarkEnd w:id="17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добровольца (волонтера)</w:t>
      </w:r>
    </w:p>
    <w:p w:rsidR="004553C4" w:rsidRPr="0030512B" w:rsidRDefault="004553C4" w:rsidP="00933018">
      <w:pPr>
        <w:widowControl w:val="0"/>
        <w:numPr>
          <w:ilvl w:val="0"/>
          <w:numId w:val="13"/>
        </w:numPr>
        <w:tabs>
          <w:tab w:val="left" w:pos="33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8" w:name="bookmark290"/>
      <w:bookmarkEnd w:id="18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Героев Отечества</w:t>
      </w:r>
    </w:p>
    <w:p w:rsidR="004553C4" w:rsidRPr="0030512B" w:rsidRDefault="004553C4" w:rsidP="00933018">
      <w:pPr>
        <w:widowControl w:val="0"/>
        <w:numPr>
          <w:ilvl w:val="0"/>
          <w:numId w:val="13"/>
        </w:numPr>
        <w:tabs>
          <w:tab w:val="left" w:pos="46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9" w:name="bookmark291"/>
      <w:bookmarkEnd w:id="19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Единый урок «Права человека»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5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10 декабря - 200-летие со дня рождения Н.А. Некрасова</w:t>
        </w:r>
      </w:hyperlink>
    </w:p>
    <w:p w:rsidR="004553C4" w:rsidRPr="0030512B" w:rsidRDefault="004553C4" w:rsidP="00933018">
      <w:pPr>
        <w:widowControl w:val="0"/>
        <w:numPr>
          <w:ilvl w:val="0"/>
          <w:numId w:val="18"/>
        </w:numPr>
        <w:tabs>
          <w:tab w:val="left" w:pos="459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6" w:history="1">
        <w:bookmarkStart w:id="20" w:name="bookmark292"/>
        <w:bookmarkEnd w:id="20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декабря - День Конституции Российской Федерации (12 декабря)</w:t>
        </w:r>
      </w:hyperlink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25 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165 лет со дня рождения И.И. Александрова</w:t>
      </w:r>
    </w:p>
    <w:p w:rsidR="004553C4" w:rsidRPr="0030512B" w:rsidRDefault="004553C4" w:rsidP="0030512B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21" w:name="bookmark293"/>
      <w:bookmarkStart w:id="22" w:name="bookmark294"/>
      <w:bookmarkStart w:id="23" w:name="bookmark295"/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Январь</w:t>
      </w:r>
      <w:bookmarkEnd w:id="21"/>
      <w:bookmarkEnd w:id="22"/>
      <w:bookmarkEnd w:id="23"/>
    </w:p>
    <w:p w:rsidR="004553C4" w:rsidRPr="0030512B" w:rsidRDefault="004553C4" w:rsidP="00933018">
      <w:pPr>
        <w:widowControl w:val="0"/>
        <w:numPr>
          <w:ilvl w:val="0"/>
          <w:numId w:val="20"/>
        </w:numPr>
        <w:tabs>
          <w:tab w:val="left" w:pos="325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4" w:name="bookmark296"/>
      <w:bookmarkEnd w:id="24"/>
      <w:r w:rsidRPr="0030512B">
        <w:rPr>
          <w:rFonts w:ascii="Times New Roman" w:hAnsi="Times New Roman"/>
          <w:color w:val="000000"/>
          <w:sz w:val="24"/>
          <w:szCs w:val="24"/>
        </w:rPr>
        <w:t>января - Всемирный день азбуки Брайля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7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27января - День полного освобождения Ленинграда от фашистской блокады (1944</w:t>
        </w:r>
      </w:hyperlink>
      <w:r w:rsidRPr="0030512B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18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</w:rPr>
          <w:t>год)</w:t>
        </w:r>
      </w:hyperlink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Февраль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8 февраля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российской науки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9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15 февраля - День памяти о россиянах, исполнявших служебный долг за пределами</w:t>
        </w:r>
      </w:hyperlink>
      <w:r w:rsidRPr="0030512B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20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Отечества</w:t>
        </w:r>
      </w:hyperlink>
    </w:p>
    <w:p w:rsidR="004553C4" w:rsidRPr="0030512B" w:rsidRDefault="004553C4" w:rsidP="00933018">
      <w:pPr>
        <w:widowControl w:val="0"/>
        <w:numPr>
          <w:ilvl w:val="0"/>
          <w:numId w:val="19"/>
        </w:numPr>
        <w:tabs>
          <w:tab w:val="left" w:pos="45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5" w:name="bookmark297"/>
      <w:bookmarkEnd w:id="25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февраля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родного языка (21 февраля)</w:t>
      </w:r>
    </w:p>
    <w:p w:rsidR="004553C4" w:rsidRPr="0030512B" w:rsidRDefault="004553C4" w:rsidP="00933018">
      <w:pPr>
        <w:widowControl w:val="0"/>
        <w:numPr>
          <w:ilvl w:val="0"/>
          <w:numId w:val="21"/>
        </w:numPr>
        <w:tabs>
          <w:tab w:val="left" w:pos="46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1" w:history="1">
        <w:bookmarkStart w:id="26" w:name="bookmark298"/>
        <w:bookmarkEnd w:id="26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февраля - День защитника Отечества</w:t>
        </w:r>
      </w:hyperlink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Март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 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Всемирный день иммунитета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 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открытый урок «ОБЖ» (приуроченный к празднованию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color w:val="000000"/>
          <w:sz w:val="24"/>
          <w:szCs w:val="24"/>
        </w:rPr>
        <w:t>Всемирного дня гражданской обороны)</w:t>
      </w:r>
    </w:p>
    <w:p w:rsidR="004553C4" w:rsidRPr="0030512B" w:rsidRDefault="004553C4" w:rsidP="00933018">
      <w:pPr>
        <w:widowControl w:val="0"/>
        <w:numPr>
          <w:ilvl w:val="0"/>
          <w:numId w:val="22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2" w:history="1">
        <w:bookmarkStart w:id="27" w:name="bookmark299"/>
        <w:bookmarkEnd w:id="27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марта - Международный женский день</w:t>
        </w:r>
      </w:hyperlink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14-20 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Неделя</w:t>
      </w:r>
      <w:hyperlink r:id="rId23" w:history="1">
        <w:r w:rsidRPr="0030512B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  <w:r w:rsidRPr="0030512B">
          <w:rPr>
            <w:rFonts w:ascii="Times New Roman" w:hAnsi="Times New Roman"/>
            <w:color w:val="000000"/>
            <w:sz w:val="24"/>
            <w:szCs w:val="24"/>
            <w:u w:val="single"/>
          </w:rPr>
          <w:t>математики</w:t>
        </w:r>
      </w:hyperlink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18 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воссоединения Крыма и России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21-27марта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Всероссийская</w:t>
      </w:r>
      <w:hyperlink r:id="rId24" w:history="1">
        <w:r w:rsidRPr="0030512B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  <w:r w:rsidRPr="0030512B">
          <w:rPr>
            <w:rFonts w:ascii="Times New Roman" w:hAnsi="Times New Roman"/>
            <w:color w:val="000000"/>
            <w:sz w:val="24"/>
            <w:szCs w:val="24"/>
            <w:u w:val="single"/>
          </w:rPr>
          <w:t>неделя музыки</w:t>
        </w:r>
        <w:r w:rsidRPr="0030512B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 w:rsidRPr="0030512B">
        <w:rPr>
          <w:rFonts w:ascii="Times New Roman" w:hAnsi="Times New Roman"/>
          <w:color w:val="000000"/>
          <w:sz w:val="24"/>
          <w:szCs w:val="24"/>
        </w:rPr>
        <w:t>для детей и юношества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Апрель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5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12 апреля - День космонавтики. Гагаринский урок «Космос - это мы»</w:t>
        </w:r>
      </w:hyperlink>
    </w:p>
    <w:p w:rsidR="004553C4" w:rsidRPr="0030512B" w:rsidRDefault="004553C4" w:rsidP="00933018">
      <w:pPr>
        <w:widowControl w:val="0"/>
        <w:numPr>
          <w:ilvl w:val="0"/>
          <w:numId w:val="23"/>
        </w:numPr>
        <w:tabs>
          <w:tab w:val="left" w:pos="45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8" w:name="bookmark300"/>
      <w:bookmarkEnd w:id="28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апреля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местного самоуправления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30 апреля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открытый урок «ОБЖ» (день пожарной охраны)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Май</w:t>
      </w:r>
    </w:p>
    <w:p w:rsidR="004553C4" w:rsidRPr="0030512B" w:rsidRDefault="004553C4" w:rsidP="00933018">
      <w:pPr>
        <w:widowControl w:val="0"/>
        <w:numPr>
          <w:ilvl w:val="0"/>
          <w:numId w:val="20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9" w:name="bookmark301"/>
      <w:bookmarkEnd w:id="29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борьбы за права инвалидов</w:t>
      </w:r>
    </w:p>
    <w:p w:rsidR="004553C4" w:rsidRPr="0030512B" w:rsidRDefault="004553C4" w:rsidP="00933018">
      <w:pPr>
        <w:widowControl w:val="0"/>
        <w:numPr>
          <w:ilvl w:val="0"/>
          <w:numId w:val="22"/>
        </w:numPr>
        <w:tabs>
          <w:tab w:val="left" w:pos="339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6" w:history="1">
        <w:bookmarkStart w:id="30" w:name="bookmark302"/>
        <w:bookmarkEnd w:id="30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мая - День Победы советского народа в Великой Отечественной войне 1941-1945</w:t>
        </w:r>
      </w:hyperlink>
      <w:r w:rsidRPr="0030512B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27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годов</w:t>
        </w:r>
      </w:hyperlink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15 мая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семьи</w:t>
      </w:r>
    </w:p>
    <w:p w:rsidR="004553C4" w:rsidRPr="0030512B" w:rsidRDefault="004553C4" w:rsidP="00933018">
      <w:pPr>
        <w:widowControl w:val="0"/>
        <w:numPr>
          <w:ilvl w:val="0"/>
          <w:numId w:val="23"/>
        </w:numPr>
        <w:tabs>
          <w:tab w:val="left" w:pos="469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31" w:name="bookmark303"/>
      <w:bookmarkEnd w:id="31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государственного флага Российской Федерации</w:t>
      </w:r>
    </w:p>
    <w:p w:rsidR="004553C4" w:rsidRPr="0030512B" w:rsidRDefault="004553C4" w:rsidP="00933018">
      <w:pPr>
        <w:widowControl w:val="0"/>
        <w:numPr>
          <w:ilvl w:val="0"/>
          <w:numId w:val="21"/>
        </w:numPr>
        <w:tabs>
          <w:tab w:val="left" w:pos="47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32" w:name="bookmark304"/>
      <w:bookmarkEnd w:id="32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славянской письменности и культуры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Июнь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 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защиты детей</w:t>
      </w:r>
    </w:p>
    <w:p w:rsidR="004553C4" w:rsidRPr="0030512B" w:rsidRDefault="004553C4" w:rsidP="00933018">
      <w:pPr>
        <w:widowControl w:val="0"/>
        <w:numPr>
          <w:ilvl w:val="0"/>
          <w:numId w:val="20"/>
        </w:numPr>
        <w:tabs>
          <w:tab w:val="left" w:pos="33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33" w:name="bookmark305"/>
      <w:bookmarkEnd w:id="33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русского языка - Пушкинский день России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8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9 июня - 350-летие со дня рождения Петра I</w:t>
        </w:r>
      </w:hyperlink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12 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России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15 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100-летие со дня рождения знаменитого ортопеда Г.А. Илизарова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22 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памяти и скорби - день начала Великой Отечественной войны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Июль</w:t>
      </w:r>
    </w:p>
    <w:p w:rsidR="004553C4" w:rsidRPr="0030512B" w:rsidRDefault="004553C4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28 июля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Крещения Руси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Август</w:t>
      </w:r>
    </w:p>
    <w:p w:rsidR="004553C4" w:rsidRDefault="004553C4" w:rsidP="0030512B">
      <w:pPr>
        <w:widowControl w:val="0"/>
        <w:suppressAutoHyphens/>
        <w:spacing w:after="0" w:line="276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9 августа -</w:t>
      </w:r>
      <w:r w:rsidRPr="003051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Международный день коренных народов</w:t>
      </w:r>
    </w:p>
    <w:p w:rsidR="004553C4" w:rsidRDefault="004553C4" w:rsidP="0030512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sz w:val="24"/>
          <w:szCs w:val="24"/>
        </w:rPr>
      </w:pPr>
    </w:p>
    <w:p w:rsidR="004553C4" w:rsidRDefault="004553C4" w:rsidP="0030512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sz w:val="24"/>
          <w:szCs w:val="24"/>
        </w:rPr>
      </w:pPr>
    </w:p>
    <w:p w:rsidR="004553C4" w:rsidRPr="0030512B" w:rsidRDefault="004553C4" w:rsidP="0030512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>КАЛЕНДАРЬ ДНЕЙ ЕДИНЫХ ДЕЙСТВИЙ</w:t>
      </w:r>
    </w:p>
    <w:p w:rsidR="004553C4" w:rsidRPr="0030512B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>РОССИЙСКОГО ДВИЖЕНИЯ ШКОЛЬНИКОВ</w:t>
      </w:r>
    </w:p>
    <w:p w:rsidR="004553C4" w:rsidRDefault="004553C4" w:rsidP="0030512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77"/>
        <w:gridCol w:w="4536"/>
        <w:gridCol w:w="3260"/>
      </w:tblGrid>
      <w:tr w:rsidR="004553C4" w:rsidRPr="004C77D9" w:rsidTr="0030512B">
        <w:trPr>
          <w:trHeight w:hRule="exact" w:val="57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события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Направление деятельности РДШ</w:t>
            </w:r>
          </w:p>
        </w:tc>
      </w:tr>
      <w:tr w:rsidR="004553C4" w:rsidRPr="004C77D9" w:rsidTr="0030512B">
        <w:trPr>
          <w:trHeight w:hRule="exact" w:val="29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30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27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Default="004553C4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Выборы в органы ученического </w:t>
            </w:r>
          </w:p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самоуправления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Первые выходные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пожилых людей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38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34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31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28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38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4553C4" w:rsidRPr="004C77D9" w:rsidTr="0030512B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4553C4" w:rsidRPr="004C77D9" w:rsidTr="0030512B">
        <w:trPr>
          <w:trHeight w:hRule="exact" w:val="40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4553C4" w:rsidRPr="004C77D9" w:rsidTr="0030512B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Информационно-медийное</w:t>
            </w:r>
          </w:p>
        </w:tc>
      </w:tr>
      <w:tr w:rsidR="004553C4" w:rsidRPr="004C77D9" w:rsidTr="0030512B">
        <w:trPr>
          <w:trHeight w:hRule="exact" w:val="28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29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27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29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3-яя неделя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27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28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53C4" w:rsidRPr="0030512B" w:rsidRDefault="004553C4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27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29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4553C4" w:rsidRPr="004C77D9" w:rsidTr="0030512B">
        <w:trPr>
          <w:trHeight w:hRule="exact" w:val="28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23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29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27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26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Информационно-медийное</w:t>
            </w:r>
          </w:p>
        </w:tc>
      </w:tr>
      <w:tr w:rsidR="004553C4" w:rsidRPr="004C77D9" w:rsidTr="0030512B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8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4553C4" w:rsidRPr="004C77D9" w:rsidTr="0030512B">
        <w:trPr>
          <w:trHeight w:hRule="exact" w:val="57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14 августа (2-ая суббота августа)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4553C4" w:rsidRPr="004C77D9" w:rsidTr="0030512B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22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3C4" w:rsidRPr="0030512B" w:rsidRDefault="004553C4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</w:tbl>
    <w:p w:rsidR="004553C4" w:rsidRPr="0030512B" w:rsidRDefault="004553C4" w:rsidP="0030512B">
      <w:pPr>
        <w:widowControl w:val="0"/>
        <w:spacing w:after="0" w:line="240" w:lineRule="auto"/>
        <w:rPr>
          <w:rFonts w:ascii="Courier New" w:hAnsi="Courier New" w:cs="Courier New"/>
          <w:color w:val="727378"/>
          <w:sz w:val="24"/>
          <w:szCs w:val="24"/>
        </w:rPr>
      </w:pPr>
    </w:p>
    <w:p w:rsidR="004553C4" w:rsidRDefault="004553C4" w:rsidP="0030512B">
      <w:pPr>
        <w:spacing w:after="0"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sectPr w:rsidR="004553C4" w:rsidSect="00707ACE">
      <w:footerReference w:type="default" r:id="rId29"/>
      <w:pgSz w:w="11906" w:h="16838"/>
      <w:pgMar w:top="56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3C4" w:rsidRDefault="004553C4" w:rsidP="0030512B">
      <w:pPr>
        <w:spacing w:after="0" w:line="240" w:lineRule="auto"/>
      </w:pPr>
      <w:r>
        <w:separator/>
      </w:r>
    </w:p>
  </w:endnote>
  <w:endnote w:type="continuationSeparator" w:id="0">
    <w:p w:rsidR="004553C4" w:rsidRDefault="004553C4" w:rsidP="0030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Ґм¬Ч?¬д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C4" w:rsidRDefault="004553C4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4553C4" w:rsidRDefault="004553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3C4" w:rsidRDefault="004553C4" w:rsidP="0030512B">
      <w:pPr>
        <w:spacing w:after="0" w:line="240" w:lineRule="auto"/>
      </w:pPr>
      <w:r>
        <w:separator/>
      </w:r>
    </w:p>
  </w:footnote>
  <w:footnote w:type="continuationSeparator" w:id="0">
    <w:p w:rsidR="004553C4" w:rsidRDefault="004553C4" w:rsidP="0030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932043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 w:val="0"/>
        <w:caps/>
        <w:spacing w:val="-1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Times New Roman" w:cs="Times New Roman"/>
        <w:b w:val="0"/>
        <w:bCs w:val="0"/>
        <w:caps/>
        <w:spacing w:val="-1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eastAsia="Times New Roman" w:cs="Times New Roman"/>
        <w:b w:val="0"/>
        <w:bCs w:val="0"/>
        <w:caps/>
        <w:spacing w:val="-1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1F"/>
    <w:multiLevelType w:val="multilevel"/>
    <w:tmpl w:val="0000001E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21"/>
    <w:multiLevelType w:val="multilevel"/>
    <w:tmpl w:val="0000002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23"/>
    <w:multiLevelType w:val="multilevel"/>
    <w:tmpl w:val="00000022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25"/>
    <w:multiLevelType w:val="multilevel"/>
    <w:tmpl w:val="00000024"/>
    <w:lvl w:ilvl="0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27"/>
    <w:multiLevelType w:val="multilevel"/>
    <w:tmpl w:val="00000026"/>
    <w:lvl w:ilvl="0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29"/>
    <w:multiLevelType w:val="multilevel"/>
    <w:tmpl w:val="00000028"/>
    <w:lvl w:ilvl="0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7">
    <w:nsid w:val="0000002B"/>
    <w:multiLevelType w:val="multilevel"/>
    <w:tmpl w:val="0000002A"/>
    <w:lvl w:ilvl="0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000002D"/>
    <w:multiLevelType w:val="multilevel"/>
    <w:tmpl w:val="0000002C"/>
    <w:lvl w:ilvl="0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9">
    <w:nsid w:val="0000002F"/>
    <w:multiLevelType w:val="multilevel"/>
    <w:tmpl w:val="0000002E"/>
    <w:lvl w:ilvl="0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00000031"/>
    <w:multiLevelType w:val="multilevel"/>
    <w:tmpl w:val="0000003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00000033"/>
    <w:multiLevelType w:val="multilevel"/>
    <w:tmpl w:val="00000032"/>
    <w:lvl w:ilvl="0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>
    <w:nsid w:val="00000035"/>
    <w:multiLevelType w:val="multilevel"/>
    <w:tmpl w:val="00000034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13">
    <w:nsid w:val="00000037"/>
    <w:multiLevelType w:val="multilevel"/>
    <w:tmpl w:val="00000036"/>
    <w:lvl w:ilvl="0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>
    <w:nsid w:val="00DE6553"/>
    <w:multiLevelType w:val="hybridMultilevel"/>
    <w:tmpl w:val="D36669DE"/>
    <w:lvl w:ilvl="0" w:tplc="E056DFA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A081996">
      <w:start w:val="1"/>
      <w:numFmt w:val="bullet"/>
      <w:lvlText w:val=""/>
      <w:lvlJc w:val="left"/>
      <w:pPr>
        <w:ind w:left="7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F3CE746">
      <w:start w:val="1"/>
      <w:numFmt w:val="bullet"/>
      <w:lvlText w:val="▪"/>
      <w:lvlJc w:val="left"/>
      <w:pPr>
        <w:ind w:left="150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9120AC2">
      <w:start w:val="1"/>
      <w:numFmt w:val="bullet"/>
      <w:lvlText w:val="•"/>
      <w:lvlJc w:val="left"/>
      <w:pPr>
        <w:ind w:left="222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39A29B0">
      <w:start w:val="1"/>
      <w:numFmt w:val="bullet"/>
      <w:lvlText w:val="o"/>
      <w:lvlJc w:val="left"/>
      <w:pPr>
        <w:ind w:left="294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D7EAB62">
      <w:start w:val="1"/>
      <w:numFmt w:val="bullet"/>
      <w:lvlText w:val="▪"/>
      <w:lvlJc w:val="left"/>
      <w:pPr>
        <w:ind w:left="366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366F79A">
      <w:start w:val="1"/>
      <w:numFmt w:val="bullet"/>
      <w:lvlText w:val="•"/>
      <w:lvlJc w:val="left"/>
      <w:pPr>
        <w:ind w:left="438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16C3EBE">
      <w:start w:val="1"/>
      <w:numFmt w:val="bullet"/>
      <w:lvlText w:val="o"/>
      <w:lvlJc w:val="left"/>
      <w:pPr>
        <w:ind w:left="510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950AEF6">
      <w:start w:val="1"/>
      <w:numFmt w:val="bullet"/>
      <w:lvlText w:val="▪"/>
      <w:lvlJc w:val="left"/>
      <w:pPr>
        <w:ind w:left="582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5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8159B0"/>
    <w:multiLevelType w:val="hybridMultilevel"/>
    <w:tmpl w:val="56B601E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4B644A9"/>
    <w:multiLevelType w:val="multilevel"/>
    <w:tmpl w:val="7584D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9A43C7"/>
    <w:multiLevelType w:val="multilevel"/>
    <w:tmpl w:val="DFC63D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2C399E"/>
    <w:multiLevelType w:val="hybridMultilevel"/>
    <w:tmpl w:val="3796D728"/>
    <w:lvl w:ilvl="0" w:tplc="907C490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70567C"/>
    <w:multiLevelType w:val="hybridMultilevel"/>
    <w:tmpl w:val="3850C8F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3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147B52"/>
    <w:multiLevelType w:val="hybridMultilevel"/>
    <w:tmpl w:val="5B62536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33C4F6D"/>
    <w:multiLevelType w:val="hybridMultilevel"/>
    <w:tmpl w:val="7702173A"/>
    <w:lvl w:ilvl="0" w:tplc="B2085A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6FA30A3"/>
    <w:multiLevelType w:val="hybridMultilevel"/>
    <w:tmpl w:val="8B4C778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32"/>
  </w:num>
  <w:num w:numId="3">
    <w:abstractNumId w:val="16"/>
  </w:num>
  <w:num w:numId="4">
    <w:abstractNumId w:val="25"/>
  </w:num>
  <w:num w:numId="5">
    <w:abstractNumId w:val="29"/>
  </w:num>
  <w:num w:numId="6">
    <w:abstractNumId w:val="22"/>
  </w:num>
  <w:num w:numId="7">
    <w:abstractNumId w:val="19"/>
  </w:num>
  <w:num w:numId="8">
    <w:abstractNumId w:val="33"/>
  </w:num>
  <w:num w:numId="9">
    <w:abstractNumId w:val="14"/>
  </w:num>
  <w:num w:numId="10">
    <w:abstractNumId w:val="28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7"/>
  </w:num>
  <w:num w:numId="27">
    <w:abstractNumId w:val="27"/>
  </w:num>
  <w:num w:numId="28">
    <w:abstractNumId w:val="21"/>
  </w:num>
  <w:num w:numId="29">
    <w:abstractNumId w:val="23"/>
  </w:num>
  <w:num w:numId="30">
    <w:abstractNumId w:val="30"/>
  </w:num>
  <w:num w:numId="31">
    <w:abstractNumId w:val="31"/>
  </w:num>
  <w:num w:numId="32">
    <w:abstractNumId w:val="26"/>
  </w:num>
  <w:num w:numId="33">
    <w:abstractNumId w:val="15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BCC"/>
    <w:rsid w:val="00045650"/>
    <w:rsid w:val="000846BB"/>
    <w:rsid w:val="0009581C"/>
    <w:rsid w:val="000E4774"/>
    <w:rsid w:val="0012680A"/>
    <w:rsid w:val="0013476C"/>
    <w:rsid w:val="00166413"/>
    <w:rsid w:val="001F4B24"/>
    <w:rsid w:val="0023526C"/>
    <w:rsid w:val="00272939"/>
    <w:rsid w:val="002824B2"/>
    <w:rsid w:val="002925B8"/>
    <w:rsid w:val="002D2FA1"/>
    <w:rsid w:val="0030512B"/>
    <w:rsid w:val="00324128"/>
    <w:rsid w:val="00331CD2"/>
    <w:rsid w:val="00334EE4"/>
    <w:rsid w:val="00363099"/>
    <w:rsid w:val="00375EE3"/>
    <w:rsid w:val="004277C8"/>
    <w:rsid w:val="004476E6"/>
    <w:rsid w:val="004553C4"/>
    <w:rsid w:val="0049421D"/>
    <w:rsid w:val="004C77D9"/>
    <w:rsid w:val="004D4A22"/>
    <w:rsid w:val="004E51FA"/>
    <w:rsid w:val="005271D3"/>
    <w:rsid w:val="00563172"/>
    <w:rsid w:val="00621895"/>
    <w:rsid w:val="006A51EF"/>
    <w:rsid w:val="006C6F1D"/>
    <w:rsid w:val="006E6507"/>
    <w:rsid w:val="00707ACE"/>
    <w:rsid w:val="007239EE"/>
    <w:rsid w:val="007A3EEA"/>
    <w:rsid w:val="007D4457"/>
    <w:rsid w:val="007E7A02"/>
    <w:rsid w:val="00827BDB"/>
    <w:rsid w:val="00910BCC"/>
    <w:rsid w:val="00933018"/>
    <w:rsid w:val="009E7370"/>
    <w:rsid w:val="009F7D2E"/>
    <w:rsid w:val="00A169DF"/>
    <w:rsid w:val="00A56ED5"/>
    <w:rsid w:val="00A5755F"/>
    <w:rsid w:val="00A661BB"/>
    <w:rsid w:val="00AE183D"/>
    <w:rsid w:val="00C46F77"/>
    <w:rsid w:val="00D10565"/>
    <w:rsid w:val="00D25BE1"/>
    <w:rsid w:val="00D67A67"/>
    <w:rsid w:val="00D84D07"/>
    <w:rsid w:val="00DC68E3"/>
    <w:rsid w:val="00DE7769"/>
    <w:rsid w:val="00E65845"/>
    <w:rsid w:val="00E9515F"/>
    <w:rsid w:val="00EA37EB"/>
    <w:rsid w:val="00EE72D1"/>
    <w:rsid w:val="00F34724"/>
    <w:rsid w:val="00F40D24"/>
    <w:rsid w:val="00F83737"/>
    <w:rsid w:val="00FB4308"/>
    <w:rsid w:val="00FE0156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4B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E6507"/>
    <w:pPr>
      <w:ind w:left="720"/>
      <w:contextualSpacing/>
    </w:pPr>
  </w:style>
  <w:style w:type="character" w:customStyle="1" w:styleId="a">
    <w:name w:val="Основной текст_"/>
    <w:basedOn w:val="DefaultParagraphFont"/>
    <w:link w:val="1"/>
    <w:uiPriority w:val="99"/>
    <w:locked/>
    <w:rsid w:val="00D84D07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D84D07"/>
    <w:rPr>
      <w:rFonts w:ascii="Times New Roman" w:hAnsi="Times New Roman" w:cs="Times New Roman"/>
      <w:b/>
      <w:bCs/>
      <w:sz w:val="36"/>
      <w:szCs w:val="36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84D07"/>
    <w:rPr>
      <w:rFonts w:ascii="Times New Roman" w:hAnsi="Times New Roman" w:cs="Times New Roman"/>
      <w:b/>
      <w:bCs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D84D07"/>
    <w:rPr>
      <w:rFonts w:ascii="Times New Roman" w:hAnsi="Times New Roman" w:cs="Times New Roman"/>
      <w:b/>
      <w:bCs/>
      <w:u w:val="single"/>
    </w:rPr>
  </w:style>
  <w:style w:type="character" w:customStyle="1" w:styleId="a2">
    <w:name w:val="Другое_"/>
    <w:basedOn w:val="DefaultParagraphFont"/>
    <w:link w:val="a3"/>
    <w:uiPriority w:val="99"/>
    <w:locked/>
    <w:rsid w:val="00D84D07"/>
    <w:rPr>
      <w:rFonts w:ascii="Times New Roman" w:hAnsi="Times New Roman" w:cs="Times New Roman"/>
    </w:rPr>
  </w:style>
  <w:style w:type="paragraph" w:customStyle="1" w:styleId="1">
    <w:name w:val="Основной текст1"/>
    <w:basedOn w:val="Normal"/>
    <w:link w:val="a"/>
    <w:uiPriority w:val="99"/>
    <w:rsid w:val="00D84D07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Normal"/>
    <w:link w:val="10"/>
    <w:uiPriority w:val="99"/>
    <w:rsid w:val="00D84D07"/>
    <w:pPr>
      <w:widowControl w:val="0"/>
      <w:spacing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uiPriority w:val="99"/>
    <w:rsid w:val="00D84D07"/>
    <w:pPr>
      <w:widowControl w:val="0"/>
      <w:spacing w:after="0" w:line="233" w:lineRule="auto"/>
      <w:jc w:val="center"/>
    </w:pPr>
    <w:rPr>
      <w:rFonts w:ascii="Times New Roman" w:eastAsia="Times New Roman" w:hAnsi="Times New Roman"/>
      <w:b/>
      <w:bCs/>
    </w:rPr>
  </w:style>
  <w:style w:type="paragraph" w:customStyle="1" w:styleId="a1">
    <w:name w:val="Подпись к таблице"/>
    <w:basedOn w:val="Normal"/>
    <w:link w:val="a0"/>
    <w:uiPriority w:val="99"/>
    <w:rsid w:val="00D84D07"/>
    <w:pPr>
      <w:widowControl w:val="0"/>
      <w:spacing w:after="0" w:line="240" w:lineRule="auto"/>
    </w:pPr>
    <w:rPr>
      <w:rFonts w:ascii="Times New Roman" w:eastAsia="Times New Roman" w:hAnsi="Times New Roman"/>
      <w:b/>
      <w:bCs/>
      <w:u w:val="single"/>
    </w:rPr>
  </w:style>
  <w:style w:type="paragraph" w:customStyle="1" w:styleId="a3">
    <w:name w:val="Другое"/>
    <w:basedOn w:val="Normal"/>
    <w:link w:val="a2"/>
    <w:uiPriority w:val="99"/>
    <w:rsid w:val="00D84D07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Grid">
    <w:name w:val="TableGrid"/>
    <w:uiPriority w:val="99"/>
    <w:rsid w:val="00D84D07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uiPriority w:val="99"/>
    <w:qFormat/>
    <w:rsid w:val="00D84D07"/>
    <w:pPr>
      <w:spacing w:after="160" w:line="259" w:lineRule="auto"/>
    </w:pPr>
    <w:rPr>
      <w:rFonts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D84D07"/>
    <w:pPr>
      <w:spacing w:after="0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4D0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Standard">
    <w:name w:val="Standard"/>
    <w:uiPriority w:val="99"/>
    <w:rsid w:val="00D84D07"/>
    <w:pPr>
      <w:suppressAutoHyphens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1"/>
    <w:basedOn w:val="Normal"/>
    <w:next w:val="Normal"/>
    <w:uiPriority w:val="99"/>
    <w:rsid w:val="00D84D07"/>
    <w:pPr>
      <w:widowControl w:val="0"/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84D07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84D07"/>
    <w:rPr>
      <w:rFonts w:ascii="Times New Roman" w:hAnsi="Times New Roman" w:cs="Times New Roman"/>
      <w:color w:val="727378"/>
      <w:sz w:val="28"/>
      <w:szCs w:val="28"/>
    </w:rPr>
  </w:style>
  <w:style w:type="paragraph" w:customStyle="1" w:styleId="21">
    <w:name w:val="Основной текст2"/>
    <w:basedOn w:val="Normal"/>
    <w:next w:val="BodyText"/>
    <w:uiPriority w:val="99"/>
    <w:rsid w:val="00D84D07"/>
    <w:pPr>
      <w:widowControl w:val="0"/>
      <w:spacing w:after="70" w:line="240" w:lineRule="auto"/>
      <w:jc w:val="center"/>
    </w:pPr>
    <w:rPr>
      <w:rFonts w:ascii="Times New Roman" w:hAnsi="Times New Roman"/>
      <w:color w:val="727378"/>
      <w:sz w:val="28"/>
      <w:szCs w:val="28"/>
    </w:rPr>
  </w:style>
  <w:style w:type="character" w:customStyle="1" w:styleId="a4">
    <w:name w:val="Основной текст Знак"/>
    <w:basedOn w:val="DefaultParagraphFont"/>
    <w:uiPriority w:val="99"/>
    <w:semiHidden/>
    <w:rsid w:val="00D84D0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99"/>
    <w:rsid w:val="00D84D07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/>
    </w:rPr>
  </w:style>
  <w:style w:type="character" w:customStyle="1" w:styleId="22">
    <w:name w:val="Колонтитул (2)_"/>
    <w:basedOn w:val="DefaultParagraphFont"/>
    <w:link w:val="23"/>
    <w:uiPriority w:val="99"/>
    <w:locked/>
    <w:rsid w:val="00D84D07"/>
    <w:rPr>
      <w:rFonts w:ascii="Times New Roman" w:hAnsi="Times New Roman" w:cs="Times New Roman"/>
      <w:sz w:val="20"/>
      <w:szCs w:val="20"/>
      <w:lang w:val="en-US"/>
    </w:rPr>
  </w:style>
  <w:style w:type="character" w:customStyle="1" w:styleId="3">
    <w:name w:val="Заголовок №3_"/>
    <w:basedOn w:val="DefaultParagraphFont"/>
    <w:link w:val="30"/>
    <w:uiPriority w:val="99"/>
    <w:locked/>
    <w:rsid w:val="00D84D07"/>
    <w:rPr>
      <w:rFonts w:ascii="Times New Roman" w:hAnsi="Times New Roman" w:cs="Times New Roman"/>
      <w:b/>
      <w:bCs/>
      <w:sz w:val="28"/>
      <w:szCs w:val="28"/>
    </w:rPr>
  </w:style>
  <w:style w:type="character" w:customStyle="1" w:styleId="a5">
    <w:name w:val="Колонтитул_"/>
    <w:basedOn w:val="DefaultParagraphFont"/>
    <w:link w:val="a6"/>
    <w:uiPriority w:val="99"/>
    <w:locked/>
    <w:rsid w:val="00D84D07"/>
    <w:rPr>
      <w:rFonts w:ascii="Century Gothic" w:hAnsi="Century Gothic" w:cs="Century Gothic"/>
      <w:sz w:val="16"/>
      <w:szCs w:val="16"/>
    </w:rPr>
  </w:style>
  <w:style w:type="character" w:customStyle="1" w:styleId="24">
    <w:name w:val="Заголовок №2_"/>
    <w:basedOn w:val="DefaultParagraphFont"/>
    <w:link w:val="25"/>
    <w:uiPriority w:val="99"/>
    <w:locked/>
    <w:rsid w:val="00D84D07"/>
    <w:rPr>
      <w:rFonts w:ascii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Normal"/>
    <w:link w:val="22"/>
    <w:uiPriority w:val="99"/>
    <w:rsid w:val="00D84D07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30">
    <w:name w:val="Заголовок №3"/>
    <w:basedOn w:val="Normal"/>
    <w:link w:val="3"/>
    <w:uiPriority w:val="99"/>
    <w:rsid w:val="00D84D07"/>
    <w:pPr>
      <w:widowControl w:val="0"/>
      <w:spacing w:after="0" w:line="240" w:lineRule="auto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a6">
    <w:name w:val="Колонтитул"/>
    <w:basedOn w:val="Normal"/>
    <w:link w:val="a5"/>
    <w:uiPriority w:val="99"/>
    <w:rsid w:val="00D84D07"/>
    <w:pPr>
      <w:widowControl w:val="0"/>
      <w:spacing w:after="0" w:line="240" w:lineRule="auto"/>
    </w:pPr>
    <w:rPr>
      <w:rFonts w:ascii="Century Gothic" w:hAnsi="Century Gothic" w:cs="Century Gothic"/>
      <w:sz w:val="16"/>
      <w:szCs w:val="16"/>
    </w:rPr>
  </w:style>
  <w:style w:type="paragraph" w:customStyle="1" w:styleId="25">
    <w:name w:val="Заголовок №2"/>
    <w:basedOn w:val="Normal"/>
    <w:link w:val="24"/>
    <w:uiPriority w:val="99"/>
    <w:rsid w:val="00D84D07"/>
    <w:pPr>
      <w:widowControl w:val="0"/>
      <w:spacing w:after="60" w:line="240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D84D07"/>
    <w:pPr>
      <w:spacing w:after="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TitleChar1">
    <w:name w:val="Title Char1"/>
    <w:basedOn w:val="DefaultParagraphFont"/>
    <w:link w:val="Title"/>
    <w:uiPriority w:val="10"/>
    <w:rsid w:val="00C513FC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3">
    <w:name w:val="Заголовок Знак1"/>
    <w:basedOn w:val="DefaultParagraphFont"/>
    <w:uiPriority w:val="99"/>
    <w:rsid w:val="00D84D07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99"/>
    <w:semiHidden/>
    <w:rsid w:val="00D84D07"/>
    <w:pPr>
      <w:spacing w:after="120"/>
    </w:pPr>
    <w:rPr>
      <w:rFonts w:ascii="Times New Roman" w:hAnsi="Times New Roman"/>
      <w:color w:val="727378"/>
      <w:sz w:val="28"/>
      <w:szCs w:val="28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C513FC"/>
    <w:rPr>
      <w:lang w:eastAsia="en-US"/>
    </w:rPr>
  </w:style>
  <w:style w:type="character" w:customStyle="1" w:styleId="26">
    <w:name w:val="Основной текст Знак2"/>
    <w:basedOn w:val="DefaultParagraphFont"/>
    <w:uiPriority w:val="99"/>
    <w:semiHidden/>
    <w:rsid w:val="00D84D0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0512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0512B"/>
    <w:rPr>
      <w:rFonts w:cs="Times New Roman"/>
    </w:rPr>
  </w:style>
  <w:style w:type="character" w:customStyle="1" w:styleId="NoSpacingChar">
    <w:name w:val="No Spacing Char"/>
    <w:link w:val="NoSpacing"/>
    <w:uiPriority w:val="99"/>
    <w:locked/>
    <w:rsid w:val="00C46F77"/>
    <w:rPr>
      <w:rFonts w:ascii="Calibri" w:eastAsia="Times New Roman" w:hAnsi="Calibri"/>
      <w:color w:val="000000"/>
      <w:sz w:val="22"/>
      <w:lang w:eastAsia="ru-RU"/>
    </w:rPr>
  </w:style>
  <w:style w:type="paragraph" w:customStyle="1" w:styleId="14">
    <w:name w:val="Обычный1"/>
    <w:uiPriority w:val="99"/>
    <w:rsid w:val="007A3EEA"/>
    <w:pPr>
      <w:widowControl w:val="0"/>
      <w:suppressAutoHyphens/>
      <w:textAlignment w:val="baseline"/>
    </w:pPr>
    <w:rPr>
      <w:rFonts w:ascii="Times New Roman" w:hAnsi="Times New Roman" w:cs="Tahoma"/>
      <w:sz w:val="24"/>
      <w:szCs w:val="24"/>
      <w:lang w:eastAsia="zh-CN" w:bidi="hi-IN"/>
    </w:rPr>
  </w:style>
  <w:style w:type="paragraph" w:customStyle="1" w:styleId="a7">
    <w:name w:val="[Без стиля]"/>
    <w:uiPriority w:val="99"/>
    <w:rsid w:val="007A3EEA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17PRIL-tabl-hroom">
    <w:name w:val="17PRIL-tabl-hroom"/>
    <w:basedOn w:val="Normal"/>
    <w:uiPriority w:val="99"/>
    <w:rsid w:val="007A3EEA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Normal"/>
    <w:uiPriority w:val="99"/>
    <w:rsid w:val="007A3EEA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7A3EEA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7A3EEA"/>
    <w:rPr>
      <w:b/>
    </w:rPr>
  </w:style>
  <w:style w:type="character" w:customStyle="1" w:styleId="CharAttribute501">
    <w:name w:val="CharAttribute501"/>
    <w:uiPriority w:val="99"/>
    <w:rsid w:val="009F7D2E"/>
    <w:rPr>
      <w:rFonts w:ascii="Times New Roman" w:eastAsia="Times New Roman"/>
      <w:i/>
      <w:sz w:val="28"/>
      <w:u w:val="single"/>
    </w:rPr>
  </w:style>
  <w:style w:type="table" w:customStyle="1" w:styleId="TableGrid2">
    <w:name w:val="TableGrid2"/>
    <w:uiPriority w:val="99"/>
    <w:rsid w:val="004277C8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ostoevsky" TargetMode="External"/><Relationship Id="rId18" Type="http://schemas.openxmlformats.org/officeDocument/2006/relationships/hyperlink" Target="https://www.uchportal.ru/blokada-leningrada" TargetMode="External"/><Relationship Id="rId26" Type="http://schemas.openxmlformats.org/officeDocument/2006/relationships/hyperlink" Target="https://www.uchportal.ru/den_pobed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hportal.ru/23_february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uchportal.ru/den-narodnogo-edinstva" TargetMode="External"/><Relationship Id="rId17" Type="http://schemas.openxmlformats.org/officeDocument/2006/relationships/hyperlink" Target="https://www.uchportal.ru/blokada-leningrada" TargetMode="External"/><Relationship Id="rId25" Type="http://schemas.openxmlformats.org/officeDocument/2006/relationships/hyperlink" Target="https://www.uchportal.ru/den_kosmonavtik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konstitucii" TargetMode="External"/><Relationship Id="rId20" Type="http://schemas.openxmlformats.org/officeDocument/2006/relationships/hyperlink" Target="https://www.uchportal.ru/den-voinov-internacionalistov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chportal.ru/load/23" TargetMode="External"/><Relationship Id="rId24" Type="http://schemas.openxmlformats.org/officeDocument/2006/relationships/hyperlink" Target="https://www.uchportal.ru/load/1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chportal.ru/nekrasov" TargetMode="External"/><Relationship Id="rId23" Type="http://schemas.openxmlformats.org/officeDocument/2006/relationships/hyperlink" Target="https://www.uchportal.ru/load/23" TargetMode="External"/><Relationship Id="rId28" Type="http://schemas.openxmlformats.org/officeDocument/2006/relationships/hyperlink" Target="https://www.uchportal.ru/350-let-so-dnya-rozhdeniya-petra-1" TargetMode="External"/><Relationship Id="rId10" Type="http://schemas.openxmlformats.org/officeDocument/2006/relationships/hyperlink" Target="https://www.uchportal.ru/den-uchitelya" TargetMode="External"/><Relationship Id="rId19" Type="http://schemas.openxmlformats.org/officeDocument/2006/relationships/hyperlink" Target="https://www.uchportal.ru/den-voinov-internacionalistov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klassnomu-rukovoditelyu/klassnye-chasy-po-pdd-pravilam-dorozhnogo-dvizheniya" TargetMode="External"/><Relationship Id="rId14" Type="http://schemas.openxmlformats.org/officeDocument/2006/relationships/hyperlink" Target="https://www.uchportal.ru/mothers_day" TargetMode="External"/><Relationship Id="rId22" Type="http://schemas.openxmlformats.org/officeDocument/2006/relationships/hyperlink" Target="https://www.uchportal.ru/8_march" TargetMode="External"/><Relationship Id="rId27" Type="http://schemas.openxmlformats.org/officeDocument/2006/relationships/hyperlink" Target="https://www.uchportal.ru/den_pobedy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28</Pages>
  <Words>6733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Константин</cp:lastModifiedBy>
  <cp:revision>2</cp:revision>
  <dcterms:created xsi:type="dcterms:W3CDTF">2021-10-22T12:43:00Z</dcterms:created>
  <dcterms:modified xsi:type="dcterms:W3CDTF">2021-10-22T12:43:00Z</dcterms:modified>
</cp:coreProperties>
</file>